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A0795" w:rsidRPr="00672B4C" w:rsidRDefault="00EA0795" w:rsidP="00EA0795">
      <w:pPr>
        <w:pStyle w:val="af3"/>
        <w:rPr>
          <w:rStyle w:val="a7"/>
          <w:sz w:val="12"/>
          <w:szCs w:val="12"/>
        </w:rPr>
      </w:pPr>
    </w:p>
    <w:p w:rsidR="00EA0795" w:rsidRDefault="0029144F" w:rsidP="00EA0795">
      <w:pPr>
        <w:pStyle w:val="af3"/>
      </w:pPr>
      <w:r>
        <w:t>Polycom</w:t>
      </w:r>
      <w:r w:rsidRPr="0029144F">
        <w:rPr>
          <w:vertAlign w:val="superscript"/>
        </w:rPr>
        <w:t>®</w:t>
      </w:r>
      <w:r>
        <w:t xml:space="preserve"> </w:t>
      </w:r>
      <w:r w:rsidR="00EA0795">
        <w:t>VVX</w:t>
      </w:r>
      <w:r w:rsidR="00BB0B92" w:rsidRPr="0029144F">
        <w:rPr>
          <w:vertAlign w:val="superscript"/>
        </w:rPr>
        <w:t>®</w:t>
      </w:r>
      <w:r w:rsidR="00EA0795">
        <w:t xml:space="preserve"> Expansion Module Directory Card</w:t>
      </w:r>
      <w:r w:rsidR="00941D9F">
        <w:t xml:space="preserve"> Template</w:t>
      </w:r>
    </w:p>
    <w:p w:rsidR="00EA0795" w:rsidRDefault="00EA0795" w:rsidP="00EA0795">
      <w:pPr>
        <w:pStyle w:val="a3"/>
      </w:pPr>
      <w:r>
        <w:t>Use the directory card</w:t>
      </w:r>
      <w:r w:rsidR="00941D9F">
        <w:t xml:space="preserve"> template</w:t>
      </w:r>
      <w:r>
        <w:t xml:space="preserve"> to fill out line key information for your </w:t>
      </w:r>
      <w:r w:rsidR="0029144F">
        <w:t>Polycom</w:t>
      </w:r>
      <w:r w:rsidR="0029144F" w:rsidRPr="0029144F">
        <w:rPr>
          <w:vertAlign w:val="superscript"/>
        </w:rPr>
        <w:t>®</w:t>
      </w:r>
      <w:r w:rsidR="0029144F">
        <w:rPr>
          <w:vertAlign w:val="superscript"/>
        </w:rPr>
        <w:t xml:space="preserve"> </w:t>
      </w:r>
      <w:r>
        <w:t>VVX</w:t>
      </w:r>
      <w:r w:rsidR="00BB0B92" w:rsidRPr="00A8723D">
        <w:rPr>
          <w:vertAlign w:val="superscript"/>
        </w:rPr>
        <w:t>®</w:t>
      </w:r>
      <w:r>
        <w:t xml:space="preserve"> Expansion Module, including line numbers, busy lamp field contacts, and favorites. </w:t>
      </w:r>
      <w:r w:rsidR="00BB0B92">
        <w:t>You can</w:t>
      </w:r>
      <w:r w:rsidR="00D7368D">
        <w:t xml:space="preserve"> </w:t>
      </w:r>
      <w:r w:rsidR="00BB0B92">
        <w:t xml:space="preserve">also </w:t>
      </w:r>
      <w:r w:rsidR="00D7368D">
        <w:t xml:space="preserve">print a </w:t>
      </w:r>
      <w:r w:rsidR="00BB0B92">
        <w:t xml:space="preserve">PDF </w:t>
      </w:r>
      <w:r w:rsidR="00D7368D">
        <w:t>directory card template from</w:t>
      </w:r>
      <w:r w:rsidR="00BB0B92">
        <w:t xml:space="preserve"> the Polycom Web Configuration U</w:t>
      </w:r>
      <w:r w:rsidR="00D7368D">
        <w:t>tility</w:t>
      </w:r>
      <w:r w:rsidR="00BB0B92">
        <w:t>,</w:t>
      </w:r>
      <w:r w:rsidR="00D7368D">
        <w:t xml:space="preserve"> with automatically generated line key in</w:t>
      </w:r>
      <w:r w:rsidR="00BB0B92">
        <w:t>formation for your VVX Expans</w:t>
      </w:r>
      <w:r w:rsidR="00D7368D">
        <w:t>ion Module</w:t>
      </w:r>
      <w:r w:rsidR="00BB0B92">
        <w:t xml:space="preserve">. To learn how to print a directory card template with the Polycom Web Configuration Utility see Generate </w:t>
      </w:r>
      <w:r w:rsidR="00FE19CE">
        <w:t xml:space="preserve">the </w:t>
      </w:r>
      <w:r w:rsidR="00EB0CA7">
        <w:t xml:space="preserve">VVX Expansion Module </w:t>
      </w:r>
      <w:r w:rsidR="00FE19CE">
        <w:t>Directory Card Template</w:t>
      </w:r>
      <w:r w:rsidR="00BB0B92">
        <w:t xml:space="preserve"> in the </w:t>
      </w:r>
      <w:hyperlink r:id="rId11" w:history="1">
        <w:r w:rsidR="00BB0B92" w:rsidRPr="003C3CA2">
          <w:rPr>
            <w:rStyle w:val="Hyperlinks"/>
            <w:i/>
          </w:rPr>
          <w:t>Polycom VVX Expansion Modules with Polycom VVX Business Media Phones Feature Profile</w:t>
        </w:r>
        <w:r w:rsidR="00C02683" w:rsidRPr="003C3CA2">
          <w:rPr>
            <w:rStyle w:val="Hyperlinks"/>
            <w:i/>
          </w:rPr>
          <w:t xml:space="preserve"> 78960</w:t>
        </w:r>
      </w:hyperlink>
      <w:r w:rsidR="00BB0B92">
        <w:t>.</w:t>
      </w:r>
    </w:p>
    <w:p w:rsidR="00D7368D" w:rsidRPr="002F0771" w:rsidRDefault="00D7368D" w:rsidP="005619A4">
      <w:pPr>
        <w:pStyle w:val="BodyAfterTable"/>
      </w:pPr>
    </w:p>
    <w:tbl>
      <w:tblPr>
        <w:tblW w:w="9086" w:type="dxa"/>
        <w:tblInd w:w="547" w:type="dxa"/>
        <w:tblLayout w:type="fixed"/>
        <w:tblCellMar>
          <w:left w:w="0" w:type="dxa"/>
          <w:right w:w="115" w:type="dxa"/>
        </w:tblCellMar>
        <w:tblLook w:val="0620" w:firstRow="1" w:lastRow="0" w:firstColumn="0" w:lastColumn="0" w:noHBand="1" w:noVBand="1"/>
      </w:tblPr>
      <w:tblGrid>
        <w:gridCol w:w="1076"/>
        <w:gridCol w:w="8010"/>
      </w:tblGrid>
      <w:tr w:rsidR="00D7368D" w:rsidRPr="00B032B1" w:rsidTr="00B032B1">
        <w:trPr>
          <w:cantSplit/>
        </w:trPr>
        <w:tc>
          <w:tcPr>
            <w:tcW w:w="1076" w:type="dxa"/>
            <w:vMerge w:val="restart"/>
            <w:tcBorders>
              <w:top w:val="nil"/>
              <w:left w:val="nil"/>
              <w:bottom w:val="nil"/>
              <w:right w:val="nil"/>
              <w:tl2br w:val="nil"/>
              <w:tr2bl w:val="nil"/>
            </w:tcBorders>
            <w:shd w:val="clear" w:color="auto" w:fill="auto"/>
            <w:tcMar>
              <w:left w:w="0" w:type="dxa"/>
            </w:tcMar>
          </w:tcPr>
          <w:p w:rsidR="00D7368D" w:rsidRPr="00B032B1" w:rsidRDefault="009F0FEE" w:rsidP="00B032B1">
            <w:pPr>
              <w:pStyle w:val="TableBody"/>
              <w:keepNext/>
              <w:keepLines/>
              <w:spacing w:before="0" w:line="240" w:lineRule="auto"/>
              <w:rPr>
                <w:b/>
              </w:rPr>
            </w:pPr>
            <w:r w:rsidRPr="00B032B1">
              <w:rPr>
                <w:b/>
                <w:noProof/>
                <w:lang w:eastAsia="zh-TW"/>
              </w:rPr>
              <w:drawing>
                <wp:inline distT="0" distB="0" distL="0" distR="0">
                  <wp:extent cx="552450" cy="552450"/>
                  <wp:effectExtent l="0" t="0" r="0" b="0"/>
                  <wp:docPr id="1"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2450" cy="552450"/>
                          </a:xfrm>
                          <a:prstGeom prst="rect">
                            <a:avLst/>
                          </a:prstGeom>
                          <a:noFill/>
                          <a:ln>
                            <a:noFill/>
                          </a:ln>
                        </pic:spPr>
                      </pic:pic>
                    </a:graphicData>
                  </a:graphic>
                </wp:inline>
              </w:drawing>
            </w:r>
          </w:p>
        </w:tc>
        <w:tc>
          <w:tcPr>
            <w:tcW w:w="8010" w:type="dxa"/>
            <w:tcBorders>
              <w:top w:val="nil"/>
              <w:left w:val="nil"/>
              <w:bottom w:val="nil"/>
              <w:right w:val="nil"/>
              <w:tl2br w:val="nil"/>
              <w:tr2bl w:val="nil"/>
            </w:tcBorders>
            <w:shd w:val="clear" w:color="auto" w:fill="auto"/>
          </w:tcPr>
          <w:p w:rsidR="00D7368D" w:rsidRPr="00B032B1" w:rsidRDefault="00D7368D" w:rsidP="00B032B1">
            <w:pPr>
              <w:pStyle w:val="TableBody"/>
              <w:keepNext/>
              <w:keepLines/>
              <w:spacing w:before="0" w:line="240" w:lineRule="auto"/>
              <w:rPr>
                <w:rFonts w:cs="Arial"/>
              </w:rPr>
            </w:pPr>
            <w:r w:rsidRPr="00B032B1">
              <w:rPr>
                <w:rFonts w:cs="Arial"/>
                <w:b/>
              </w:rPr>
              <w:t>Note: The Directory Card</w:t>
            </w:r>
            <w:r w:rsidR="00BB0B92" w:rsidRPr="00B032B1">
              <w:rPr>
                <w:rFonts w:cs="Arial"/>
                <w:b/>
              </w:rPr>
              <w:t xml:space="preserve"> Template</w:t>
            </w:r>
            <w:r w:rsidRPr="00B032B1">
              <w:rPr>
                <w:rFonts w:cs="Arial"/>
                <w:b/>
              </w:rPr>
              <w:t xml:space="preserve"> Must Be Printed In the Actual Size Displayed</w:t>
            </w:r>
          </w:p>
        </w:tc>
      </w:tr>
      <w:tr w:rsidR="00D7368D" w:rsidRPr="00B032B1" w:rsidTr="00B032B1">
        <w:trPr>
          <w:cantSplit/>
        </w:trPr>
        <w:tc>
          <w:tcPr>
            <w:tcW w:w="1076" w:type="dxa"/>
            <w:vMerge/>
            <w:shd w:val="clear" w:color="auto" w:fill="auto"/>
            <w:tcMar>
              <w:top w:w="115" w:type="dxa"/>
              <w:left w:w="0" w:type="dxa"/>
              <w:bottom w:w="115" w:type="dxa"/>
              <w:right w:w="14" w:type="dxa"/>
            </w:tcMar>
          </w:tcPr>
          <w:p w:rsidR="00D7368D" w:rsidRPr="00B032B1" w:rsidRDefault="00D7368D" w:rsidP="00B032B1">
            <w:pPr>
              <w:pStyle w:val="TableBody"/>
              <w:keepLines/>
              <w:spacing w:before="0" w:line="240" w:lineRule="auto"/>
            </w:pPr>
          </w:p>
        </w:tc>
        <w:tc>
          <w:tcPr>
            <w:tcW w:w="8010" w:type="dxa"/>
            <w:shd w:val="clear" w:color="auto" w:fill="auto"/>
            <w:tcMar>
              <w:top w:w="115" w:type="dxa"/>
              <w:left w:w="14" w:type="dxa"/>
              <w:right w:w="0" w:type="dxa"/>
            </w:tcMar>
          </w:tcPr>
          <w:p w:rsidR="00D7368D" w:rsidRPr="00B032B1" w:rsidRDefault="00D7368D" w:rsidP="00B032B1">
            <w:pPr>
              <w:pStyle w:val="TableBody"/>
              <w:keepLines/>
              <w:spacing w:before="0" w:line="240" w:lineRule="auto"/>
            </w:pPr>
            <w:r w:rsidRPr="00B032B1">
              <w:t>The directory card</w:t>
            </w:r>
            <w:r w:rsidR="00BB0B92" w:rsidRPr="00B032B1">
              <w:t xml:space="preserve"> template</w:t>
            </w:r>
            <w:r w:rsidRPr="00B032B1">
              <w:t xml:space="preserve"> must be printed at the actual size displayed for it to fit correctly into your VVX Expansion Module.  Do not expand the table when you fill out line key information and print the template.</w:t>
            </w:r>
          </w:p>
        </w:tc>
      </w:tr>
    </w:tbl>
    <w:p w:rsidR="00D7368D" w:rsidRPr="007349DB" w:rsidRDefault="00D7368D" w:rsidP="005619A4">
      <w:pPr>
        <w:pStyle w:val="BodyAfterTable"/>
      </w:pPr>
    </w:p>
    <w:p w:rsidR="00EA0795" w:rsidRDefault="00EA0795" w:rsidP="00EA0795">
      <w:pPr>
        <w:pStyle w:val="ListTaskIntroduction"/>
      </w:pPr>
      <w:r>
        <w:t>To use the directory card</w:t>
      </w:r>
      <w:r w:rsidR="00941D9F">
        <w:t xml:space="preserve"> template</w:t>
      </w:r>
      <w:r>
        <w:t>:</w:t>
      </w:r>
    </w:p>
    <w:p w:rsidR="00EA0795" w:rsidRDefault="00EA0795" w:rsidP="00EA0795">
      <w:pPr>
        <w:pStyle w:val="a0"/>
      </w:pPr>
      <w:r>
        <w:t>Type line key information in the table cell</w:t>
      </w:r>
      <w:r w:rsidR="00672B4C">
        <w:t>s which correspond</w:t>
      </w:r>
      <w:r>
        <w:t xml:space="preserve"> to each line key.</w:t>
      </w:r>
    </w:p>
    <w:p w:rsidR="00EA0795" w:rsidRDefault="00672B4C" w:rsidP="00EA0795">
      <w:pPr>
        <w:pStyle w:val="a0"/>
      </w:pPr>
      <w:r>
        <w:t>Print the directory card</w:t>
      </w:r>
      <w:r w:rsidR="00941D9F">
        <w:t xml:space="preserve"> template.</w:t>
      </w:r>
    </w:p>
    <w:p w:rsidR="00672B4C" w:rsidRDefault="00672B4C" w:rsidP="00EA0795">
      <w:pPr>
        <w:pStyle w:val="a0"/>
      </w:pPr>
      <w:r>
        <w:t xml:space="preserve">Cut out the directory card </w:t>
      </w:r>
      <w:r w:rsidR="00941D9F">
        <w:t xml:space="preserve">template </w:t>
      </w:r>
      <w:r>
        <w:t>with a paper-cutter or scissors.</w:t>
      </w:r>
    </w:p>
    <w:p w:rsidR="00672B4C" w:rsidRDefault="00941D9F" w:rsidP="00EA0795">
      <w:pPr>
        <w:pStyle w:val="a0"/>
      </w:pPr>
      <w:r>
        <w:t>Place the tip of a paper clip under the slot at the top right corner of the VVX Expansion Module</w:t>
      </w:r>
      <w:r w:rsidR="00672B4C">
        <w:t xml:space="preserve"> plastic cover to remove the plastic cover.</w:t>
      </w:r>
    </w:p>
    <w:p w:rsidR="00941D9F" w:rsidRDefault="00672B4C" w:rsidP="00941D9F">
      <w:pPr>
        <w:pStyle w:val="a0"/>
      </w:pPr>
      <w:r>
        <w:t xml:space="preserve">Place the directory card </w:t>
      </w:r>
      <w:r w:rsidR="00941D9F">
        <w:t xml:space="preserve">template </w:t>
      </w:r>
      <w:r>
        <w:t>in your VVX Expansion Module.</w:t>
      </w:r>
    </w:p>
    <w:p w:rsidR="00941D9F" w:rsidRDefault="00941D9F" w:rsidP="00941D9F">
      <w:pPr>
        <w:pStyle w:val="a0"/>
        <w:sectPr w:rsidR="00941D9F" w:rsidSect="00A81EE5">
          <w:headerReference w:type="first" r:id="rId13"/>
          <w:footerReference w:type="first" r:id="rId14"/>
          <w:pgSz w:w="12240" w:h="15840"/>
          <w:pgMar w:top="1440" w:right="1440" w:bottom="1440" w:left="1440" w:header="720" w:footer="720" w:gutter="0"/>
          <w:cols w:space="720"/>
          <w:titlePg/>
          <w:docGrid w:linePitch="360"/>
        </w:sectPr>
      </w:pPr>
      <w:r w:rsidRPr="00941D9F">
        <w:t xml:space="preserve">Align the six tabs on either side of the </w:t>
      </w:r>
      <w:r>
        <w:t xml:space="preserve">plastic </w:t>
      </w:r>
      <w:r w:rsidRPr="00941D9F">
        <w:t>cover with the corresponding indents on the Expansion Module</w:t>
      </w:r>
      <w:r>
        <w:rPr>
          <w:rStyle w:val="a7"/>
        </w:rPr>
        <w:t xml:space="preserve"> </w:t>
      </w:r>
      <w:r w:rsidRPr="00941D9F">
        <w:rPr>
          <w:rStyle w:val="a7"/>
        </w:rPr>
        <w:t>and bend the cover into place</w:t>
      </w:r>
      <w:r>
        <w:rPr>
          <w:rStyle w:val="a7"/>
        </w:rPr>
        <w:t>,</w:t>
      </w:r>
      <w:r w:rsidRPr="00941D9F">
        <w:rPr>
          <w:rStyle w:val="a7"/>
        </w:rPr>
        <w:t xml:space="preserve"> </w:t>
      </w:r>
      <w:r w:rsidR="00672B4C" w:rsidRPr="00941D9F">
        <w:t xml:space="preserve">to reinsert the plastic cover over the directory card </w:t>
      </w:r>
      <w:r w:rsidR="00D7368D">
        <w:t xml:space="preserve">template </w:t>
      </w:r>
      <w:r w:rsidR="00672B4C" w:rsidRPr="00941D9F">
        <w:t xml:space="preserve">for protection. </w:t>
      </w:r>
    </w:p>
    <w:p w:rsidR="00672B4C" w:rsidRPr="00672B4C" w:rsidRDefault="00672B4C" w:rsidP="00EA0795">
      <w:pPr>
        <w:pStyle w:val="a3"/>
        <w:rPr>
          <w:sz w:val="28"/>
          <w:szCs w:val="28"/>
        </w:rPr>
      </w:pPr>
    </w:p>
    <w:tbl>
      <w:tblPr>
        <w:tblW w:w="366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834"/>
        <w:gridCol w:w="1834"/>
      </w:tblGrid>
      <w:tr w:rsidR="00EA0795" w:rsidRPr="00B032B1" w:rsidTr="00B032B1">
        <w:trPr>
          <w:trHeight w:hRule="exact" w:val="374"/>
        </w:trPr>
        <w:tc>
          <w:tcPr>
            <w:tcW w:w="1834" w:type="dxa"/>
            <w:shd w:val="clear" w:color="auto" w:fill="DDDDDD"/>
          </w:tcPr>
          <w:p w:rsidR="00EA0795" w:rsidRPr="00B032B1" w:rsidRDefault="00EA0795" w:rsidP="00B032B1">
            <w:pPr>
              <w:spacing w:before="0" w:line="240" w:lineRule="auto"/>
            </w:pPr>
          </w:p>
        </w:tc>
        <w:tc>
          <w:tcPr>
            <w:tcW w:w="1834" w:type="dxa"/>
            <w:shd w:val="clear" w:color="auto" w:fill="auto"/>
          </w:tcPr>
          <w:p w:rsidR="00EA0795" w:rsidRPr="00B032B1" w:rsidRDefault="00EA0795" w:rsidP="00B032B1">
            <w:pPr>
              <w:spacing w:before="0" w:line="240" w:lineRule="auto"/>
            </w:pPr>
          </w:p>
        </w:tc>
      </w:tr>
      <w:tr w:rsidR="00EA0795" w:rsidRPr="00B032B1" w:rsidTr="00B032B1">
        <w:trPr>
          <w:trHeight w:val="374"/>
        </w:trPr>
        <w:tc>
          <w:tcPr>
            <w:tcW w:w="1834" w:type="dxa"/>
            <w:shd w:val="clear" w:color="auto" w:fill="auto"/>
          </w:tcPr>
          <w:p w:rsidR="00EA0795" w:rsidRPr="00B032B1" w:rsidRDefault="00EA0795" w:rsidP="00B032B1">
            <w:pPr>
              <w:spacing w:before="0" w:line="240" w:lineRule="auto"/>
            </w:pPr>
          </w:p>
        </w:tc>
        <w:tc>
          <w:tcPr>
            <w:tcW w:w="1834" w:type="dxa"/>
            <w:shd w:val="clear" w:color="auto" w:fill="DDDDDD"/>
          </w:tcPr>
          <w:p w:rsidR="00EA0795" w:rsidRPr="00B032B1" w:rsidRDefault="00EA0795" w:rsidP="00B032B1">
            <w:pPr>
              <w:spacing w:before="0" w:line="240" w:lineRule="auto"/>
            </w:pPr>
          </w:p>
        </w:tc>
      </w:tr>
      <w:tr w:rsidR="00EA0795" w:rsidRPr="00B032B1" w:rsidTr="00B032B1">
        <w:trPr>
          <w:trHeight w:val="374"/>
        </w:trPr>
        <w:tc>
          <w:tcPr>
            <w:tcW w:w="1834" w:type="dxa"/>
            <w:shd w:val="clear" w:color="auto" w:fill="DDDDDD"/>
          </w:tcPr>
          <w:p w:rsidR="00EA0795" w:rsidRPr="00B032B1" w:rsidRDefault="00EA0795" w:rsidP="00B032B1">
            <w:pPr>
              <w:spacing w:before="0" w:line="240" w:lineRule="auto"/>
            </w:pPr>
          </w:p>
        </w:tc>
        <w:tc>
          <w:tcPr>
            <w:tcW w:w="1834" w:type="dxa"/>
            <w:shd w:val="clear" w:color="auto" w:fill="auto"/>
          </w:tcPr>
          <w:p w:rsidR="00EA0795" w:rsidRPr="00B032B1" w:rsidRDefault="00EA0795" w:rsidP="00B032B1">
            <w:pPr>
              <w:spacing w:before="0" w:line="240" w:lineRule="auto"/>
            </w:pPr>
          </w:p>
        </w:tc>
      </w:tr>
      <w:tr w:rsidR="00EA0795" w:rsidRPr="00B032B1" w:rsidTr="00B032B1">
        <w:trPr>
          <w:trHeight w:val="374"/>
        </w:trPr>
        <w:tc>
          <w:tcPr>
            <w:tcW w:w="1834" w:type="dxa"/>
            <w:shd w:val="clear" w:color="auto" w:fill="auto"/>
          </w:tcPr>
          <w:p w:rsidR="00EA0795" w:rsidRPr="00B032B1" w:rsidRDefault="00EA0795" w:rsidP="00B032B1">
            <w:pPr>
              <w:spacing w:before="0" w:line="240" w:lineRule="auto"/>
            </w:pPr>
          </w:p>
        </w:tc>
        <w:tc>
          <w:tcPr>
            <w:tcW w:w="1834" w:type="dxa"/>
            <w:shd w:val="clear" w:color="auto" w:fill="DDDDDD"/>
          </w:tcPr>
          <w:p w:rsidR="00EA0795" w:rsidRPr="00B032B1" w:rsidRDefault="00EA0795" w:rsidP="00B032B1">
            <w:pPr>
              <w:spacing w:before="0" w:line="240" w:lineRule="auto"/>
            </w:pPr>
          </w:p>
        </w:tc>
      </w:tr>
      <w:tr w:rsidR="00EA0795" w:rsidRPr="00B032B1" w:rsidTr="00B032B1">
        <w:trPr>
          <w:trHeight w:val="374"/>
        </w:trPr>
        <w:tc>
          <w:tcPr>
            <w:tcW w:w="1834" w:type="dxa"/>
            <w:shd w:val="clear" w:color="auto" w:fill="DDDDDD"/>
          </w:tcPr>
          <w:p w:rsidR="00EA0795" w:rsidRPr="00B032B1" w:rsidRDefault="00EA0795" w:rsidP="00B032B1">
            <w:pPr>
              <w:spacing w:before="0" w:line="240" w:lineRule="auto"/>
            </w:pPr>
          </w:p>
        </w:tc>
        <w:tc>
          <w:tcPr>
            <w:tcW w:w="1834" w:type="dxa"/>
            <w:shd w:val="clear" w:color="auto" w:fill="auto"/>
          </w:tcPr>
          <w:p w:rsidR="00EA0795" w:rsidRPr="00B032B1" w:rsidRDefault="00EA0795" w:rsidP="00B032B1">
            <w:pPr>
              <w:spacing w:before="0" w:line="240" w:lineRule="auto"/>
            </w:pPr>
          </w:p>
        </w:tc>
      </w:tr>
      <w:tr w:rsidR="00EA0795" w:rsidRPr="00B032B1" w:rsidTr="00B032B1">
        <w:trPr>
          <w:trHeight w:val="374"/>
        </w:trPr>
        <w:tc>
          <w:tcPr>
            <w:tcW w:w="1834" w:type="dxa"/>
            <w:shd w:val="clear" w:color="auto" w:fill="auto"/>
          </w:tcPr>
          <w:p w:rsidR="00EA0795" w:rsidRPr="00B032B1" w:rsidRDefault="00EA0795" w:rsidP="00B032B1">
            <w:pPr>
              <w:spacing w:before="0" w:line="240" w:lineRule="auto"/>
            </w:pPr>
          </w:p>
        </w:tc>
        <w:tc>
          <w:tcPr>
            <w:tcW w:w="1834" w:type="dxa"/>
            <w:shd w:val="clear" w:color="auto" w:fill="DDDDDD"/>
          </w:tcPr>
          <w:p w:rsidR="00EA0795" w:rsidRPr="00B032B1" w:rsidRDefault="00EA0795" w:rsidP="00B032B1">
            <w:pPr>
              <w:spacing w:before="0" w:line="240" w:lineRule="auto"/>
            </w:pPr>
          </w:p>
        </w:tc>
      </w:tr>
      <w:tr w:rsidR="00EA0795" w:rsidRPr="00B032B1" w:rsidTr="00B032B1">
        <w:trPr>
          <w:trHeight w:val="374"/>
        </w:trPr>
        <w:tc>
          <w:tcPr>
            <w:tcW w:w="1834" w:type="dxa"/>
            <w:shd w:val="clear" w:color="auto" w:fill="DDDDDD"/>
          </w:tcPr>
          <w:p w:rsidR="00EA0795" w:rsidRPr="00B032B1" w:rsidRDefault="00EA0795" w:rsidP="00B032B1">
            <w:pPr>
              <w:spacing w:before="0" w:line="240" w:lineRule="auto"/>
            </w:pPr>
          </w:p>
        </w:tc>
        <w:tc>
          <w:tcPr>
            <w:tcW w:w="1834" w:type="dxa"/>
            <w:shd w:val="clear" w:color="auto" w:fill="auto"/>
          </w:tcPr>
          <w:p w:rsidR="00EA0795" w:rsidRPr="00B032B1" w:rsidRDefault="00EA0795" w:rsidP="00B032B1">
            <w:pPr>
              <w:spacing w:before="0" w:line="240" w:lineRule="auto"/>
            </w:pPr>
          </w:p>
        </w:tc>
      </w:tr>
      <w:tr w:rsidR="00EA0795" w:rsidRPr="00B032B1" w:rsidTr="00B032B1">
        <w:trPr>
          <w:trHeight w:val="374"/>
        </w:trPr>
        <w:tc>
          <w:tcPr>
            <w:tcW w:w="1834" w:type="dxa"/>
            <w:shd w:val="clear" w:color="auto" w:fill="auto"/>
          </w:tcPr>
          <w:p w:rsidR="00EA0795" w:rsidRPr="00B032B1" w:rsidRDefault="00EA0795" w:rsidP="00B032B1">
            <w:pPr>
              <w:spacing w:before="0" w:line="240" w:lineRule="auto"/>
            </w:pPr>
          </w:p>
        </w:tc>
        <w:tc>
          <w:tcPr>
            <w:tcW w:w="1834" w:type="dxa"/>
            <w:shd w:val="clear" w:color="auto" w:fill="DDDDDD"/>
          </w:tcPr>
          <w:p w:rsidR="00EA0795" w:rsidRPr="00B032B1" w:rsidRDefault="00EA0795" w:rsidP="00B032B1">
            <w:pPr>
              <w:spacing w:before="0" w:line="240" w:lineRule="auto"/>
            </w:pPr>
          </w:p>
        </w:tc>
      </w:tr>
      <w:tr w:rsidR="00EA0795" w:rsidRPr="00B032B1" w:rsidTr="00B032B1">
        <w:trPr>
          <w:trHeight w:val="374"/>
        </w:trPr>
        <w:tc>
          <w:tcPr>
            <w:tcW w:w="1834" w:type="dxa"/>
            <w:shd w:val="clear" w:color="auto" w:fill="DDDDDD"/>
          </w:tcPr>
          <w:p w:rsidR="00EA0795" w:rsidRPr="00B032B1" w:rsidRDefault="00EA0795" w:rsidP="00B032B1">
            <w:pPr>
              <w:spacing w:before="0" w:line="240" w:lineRule="auto"/>
            </w:pPr>
          </w:p>
        </w:tc>
        <w:tc>
          <w:tcPr>
            <w:tcW w:w="1834" w:type="dxa"/>
            <w:shd w:val="clear" w:color="auto" w:fill="auto"/>
          </w:tcPr>
          <w:p w:rsidR="00EA0795" w:rsidRPr="00B032B1" w:rsidRDefault="00EA0795" w:rsidP="00B032B1">
            <w:pPr>
              <w:spacing w:before="0" w:line="240" w:lineRule="auto"/>
            </w:pPr>
          </w:p>
        </w:tc>
      </w:tr>
      <w:tr w:rsidR="00EA0795" w:rsidRPr="00B032B1" w:rsidTr="00B032B1">
        <w:trPr>
          <w:trHeight w:val="374"/>
        </w:trPr>
        <w:tc>
          <w:tcPr>
            <w:tcW w:w="1834" w:type="dxa"/>
            <w:shd w:val="clear" w:color="auto" w:fill="auto"/>
          </w:tcPr>
          <w:p w:rsidR="00EA0795" w:rsidRPr="00B032B1" w:rsidRDefault="00EA0795" w:rsidP="00B032B1">
            <w:pPr>
              <w:spacing w:before="0" w:line="240" w:lineRule="auto"/>
            </w:pPr>
          </w:p>
        </w:tc>
        <w:tc>
          <w:tcPr>
            <w:tcW w:w="1834" w:type="dxa"/>
            <w:shd w:val="clear" w:color="auto" w:fill="DDDDDD"/>
          </w:tcPr>
          <w:p w:rsidR="00EA0795" w:rsidRPr="00B032B1" w:rsidRDefault="00EA0795" w:rsidP="00B032B1">
            <w:pPr>
              <w:spacing w:before="0" w:line="240" w:lineRule="auto"/>
            </w:pPr>
          </w:p>
        </w:tc>
      </w:tr>
      <w:tr w:rsidR="00EA0795" w:rsidRPr="00B032B1" w:rsidTr="00B032B1">
        <w:trPr>
          <w:trHeight w:val="374"/>
        </w:trPr>
        <w:tc>
          <w:tcPr>
            <w:tcW w:w="1834" w:type="dxa"/>
            <w:shd w:val="clear" w:color="auto" w:fill="DDDDDD"/>
          </w:tcPr>
          <w:p w:rsidR="00EA0795" w:rsidRPr="00B032B1" w:rsidRDefault="00EA0795" w:rsidP="00B032B1">
            <w:pPr>
              <w:spacing w:before="0" w:line="240" w:lineRule="auto"/>
            </w:pPr>
          </w:p>
        </w:tc>
        <w:tc>
          <w:tcPr>
            <w:tcW w:w="1834" w:type="dxa"/>
            <w:shd w:val="clear" w:color="auto" w:fill="auto"/>
          </w:tcPr>
          <w:p w:rsidR="00EA0795" w:rsidRPr="00B032B1" w:rsidRDefault="00EA0795" w:rsidP="00B032B1">
            <w:pPr>
              <w:spacing w:before="0" w:line="240" w:lineRule="auto"/>
            </w:pPr>
          </w:p>
        </w:tc>
      </w:tr>
      <w:tr w:rsidR="00EA0795" w:rsidRPr="00B032B1" w:rsidTr="00B032B1">
        <w:trPr>
          <w:trHeight w:val="374"/>
        </w:trPr>
        <w:tc>
          <w:tcPr>
            <w:tcW w:w="1834" w:type="dxa"/>
            <w:shd w:val="clear" w:color="auto" w:fill="auto"/>
          </w:tcPr>
          <w:p w:rsidR="00EA0795" w:rsidRPr="00B032B1" w:rsidRDefault="00EA0795" w:rsidP="00B032B1">
            <w:pPr>
              <w:spacing w:before="0" w:line="240" w:lineRule="auto"/>
            </w:pPr>
          </w:p>
        </w:tc>
        <w:tc>
          <w:tcPr>
            <w:tcW w:w="1834" w:type="dxa"/>
            <w:shd w:val="clear" w:color="auto" w:fill="DDDDDD"/>
          </w:tcPr>
          <w:p w:rsidR="00EA0795" w:rsidRPr="00B032B1" w:rsidRDefault="00EA0795" w:rsidP="00B032B1">
            <w:pPr>
              <w:spacing w:before="0" w:line="240" w:lineRule="auto"/>
            </w:pPr>
          </w:p>
        </w:tc>
      </w:tr>
      <w:tr w:rsidR="00EA0795" w:rsidRPr="00B032B1" w:rsidTr="00B032B1">
        <w:trPr>
          <w:trHeight w:val="374"/>
        </w:trPr>
        <w:tc>
          <w:tcPr>
            <w:tcW w:w="1834" w:type="dxa"/>
            <w:shd w:val="clear" w:color="auto" w:fill="DDDDDD"/>
          </w:tcPr>
          <w:p w:rsidR="00EA0795" w:rsidRPr="00B032B1" w:rsidRDefault="00EA0795" w:rsidP="00B032B1">
            <w:pPr>
              <w:spacing w:before="0" w:line="240" w:lineRule="auto"/>
            </w:pPr>
          </w:p>
        </w:tc>
        <w:tc>
          <w:tcPr>
            <w:tcW w:w="1834" w:type="dxa"/>
            <w:shd w:val="clear" w:color="auto" w:fill="auto"/>
          </w:tcPr>
          <w:p w:rsidR="00EA0795" w:rsidRPr="00B032B1" w:rsidRDefault="00EA0795" w:rsidP="00B032B1">
            <w:pPr>
              <w:spacing w:before="0" w:line="240" w:lineRule="auto"/>
            </w:pPr>
          </w:p>
        </w:tc>
        <w:bookmarkStart w:id="0" w:name="_GoBack"/>
        <w:bookmarkEnd w:id="0"/>
      </w:tr>
      <w:tr w:rsidR="00EA0795" w:rsidRPr="00B032B1" w:rsidTr="00B032B1">
        <w:trPr>
          <w:trHeight w:val="374"/>
        </w:trPr>
        <w:tc>
          <w:tcPr>
            <w:tcW w:w="1834" w:type="dxa"/>
            <w:shd w:val="clear" w:color="auto" w:fill="auto"/>
          </w:tcPr>
          <w:p w:rsidR="00EA0795" w:rsidRPr="00B032B1" w:rsidRDefault="00EA0795" w:rsidP="00B032B1">
            <w:pPr>
              <w:spacing w:before="0" w:line="240" w:lineRule="auto"/>
            </w:pPr>
          </w:p>
        </w:tc>
        <w:tc>
          <w:tcPr>
            <w:tcW w:w="1834" w:type="dxa"/>
            <w:shd w:val="clear" w:color="auto" w:fill="DDDDDD"/>
          </w:tcPr>
          <w:p w:rsidR="00EA0795" w:rsidRPr="00B032B1" w:rsidRDefault="00EA0795" w:rsidP="00B032B1">
            <w:pPr>
              <w:spacing w:before="0" w:line="240" w:lineRule="auto"/>
            </w:pPr>
          </w:p>
        </w:tc>
      </w:tr>
      <w:tr w:rsidR="00EA0795" w:rsidRPr="00B032B1" w:rsidTr="00B032B1">
        <w:trPr>
          <w:trHeight w:val="374"/>
        </w:trPr>
        <w:tc>
          <w:tcPr>
            <w:tcW w:w="1834" w:type="dxa"/>
            <w:shd w:val="clear" w:color="auto" w:fill="DDDDDD"/>
          </w:tcPr>
          <w:p w:rsidR="00EA0795" w:rsidRPr="00B032B1" w:rsidRDefault="00EA0795" w:rsidP="00B032B1">
            <w:pPr>
              <w:spacing w:before="0" w:line="240" w:lineRule="auto"/>
            </w:pPr>
          </w:p>
        </w:tc>
        <w:tc>
          <w:tcPr>
            <w:tcW w:w="1834" w:type="dxa"/>
            <w:shd w:val="clear" w:color="auto" w:fill="auto"/>
          </w:tcPr>
          <w:p w:rsidR="00EA0795" w:rsidRPr="00B032B1" w:rsidRDefault="00EA0795" w:rsidP="00B032B1">
            <w:pPr>
              <w:spacing w:before="0" w:line="240" w:lineRule="auto"/>
            </w:pPr>
          </w:p>
        </w:tc>
      </w:tr>
      <w:tr w:rsidR="00EA0795" w:rsidRPr="00B032B1" w:rsidTr="00B032B1">
        <w:trPr>
          <w:trHeight w:val="374"/>
        </w:trPr>
        <w:tc>
          <w:tcPr>
            <w:tcW w:w="1834" w:type="dxa"/>
            <w:shd w:val="clear" w:color="auto" w:fill="auto"/>
          </w:tcPr>
          <w:p w:rsidR="00EA0795" w:rsidRPr="00B032B1" w:rsidRDefault="00EA0795" w:rsidP="00B032B1">
            <w:pPr>
              <w:spacing w:before="0" w:line="240" w:lineRule="auto"/>
            </w:pPr>
          </w:p>
        </w:tc>
        <w:tc>
          <w:tcPr>
            <w:tcW w:w="1834" w:type="dxa"/>
            <w:shd w:val="clear" w:color="auto" w:fill="DDDDDD"/>
          </w:tcPr>
          <w:p w:rsidR="00EA0795" w:rsidRPr="00B032B1" w:rsidRDefault="00EA0795" w:rsidP="00B032B1">
            <w:pPr>
              <w:spacing w:before="0" w:line="240" w:lineRule="auto"/>
            </w:pPr>
          </w:p>
        </w:tc>
      </w:tr>
      <w:tr w:rsidR="00EA0795" w:rsidRPr="00B032B1" w:rsidTr="00B032B1">
        <w:trPr>
          <w:trHeight w:val="374"/>
        </w:trPr>
        <w:tc>
          <w:tcPr>
            <w:tcW w:w="1834" w:type="dxa"/>
            <w:shd w:val="clear" w:color="auto" w:fill="DDDDDD"/>
          </w:tcPr>
          <w:p w:rsidR="00EA0795" w:rsidRPr="00B032B1" w:rsidRDefault="00EA0795" w:rsidP="00B032B1">
            <w:pPr>
              <w:spacing w:before="0" w:line="240" w:lineRule="auto"/>
            </w:pPr>
          </w:p>
        </w:tc>
        <w:tc>
          <w:tcPr>
            <w:tcW w:w="1834" w:type="dxa"/>
            <w:shd w:val="clear" w:color="auto" w:fill="auto"/>
          </w:tcPr>
          <w:p w:rsidR="00EA0795" w:rsidRPr="00B032B1" w:rsidRDefault="00EA0795" w:rsidP="00B032B1">
            <w:pPr>
              <w:spacing w:before="0" w:line="240" w:lineRule="auto"/>
            </w:pPr>
          </w:p>
        </w:tc>
      </w:tr>
      <w:tr w:rsidR="00EA0795" w:rsidRPr="00B032B1" w:rsidTr="00B032B1">
        <w:trPr>
          <w:trHeight w:val="374"/>
        </w:trPr>
        <w:tc>
          <w:tcPr>
            <w:tcW w:w="1834" w:type="dxa"/>
            <w:shd w:val="clear" w:color="auto" w:fill="auto"/>
          </w:tcPr>
          <w:p w:rsidR="00EA0795" w:rsidRPr="00B032B1" w:rsidRDefault="00EA0795" w:rsidP="00B032B1">
            <w:pPr>
              <w:spacing w:before="0" w:line="240" w:lineRule="auto"/>
            </w:pPr>
          </w:p>
        </w:tc>
        <w:tc>
          <w:tcPr>
            <w:tcW w:w="1834" w:type="dxa"/>
            <w:shd w:val="clear" w:color="auto" w:fill="DDDDDD"/>
          </w:tcPr>
          <w:p w:rsidR="00EA0795" w:rsidRPr="00B032B1" w:rsidRDefault="00EA0795" w:rsidP="00B032B1">
            <w:pPr>
              <w:spacing w:before="0" w:line="240" w:lineRule="auto"/>
            </w:pPr>
          </w:p>
        </w:tc>
      </w:tr>
      <w:tr w:rsidR="00EA0795" w:rsidRPr="00B032B1" w:rsidTr="00B032B1">
        <w:trPr>
          <w:trHeight w:val="374"/>
        </w:trPr>
        <w:tc>
          <w:tcPr>
            <w:tcW w:w="1834" w:type="dxa"/>
            <w:shd w:val="clear" w:color="auto" w:fill="DDDDDD"/>
          </w:tcPr>
          <w:p w:rsidR="00EA0795" w:rsidRPr="00B032B1" w:rsidRDefault="00EA0795" w:rsidP="00B032B1">
            <w:pPr>
              <w:spacing w:before="0" w:line="240" w:lineRule="auto"/>
            </w:pPr>
          </w:p>
        </w:tc>
        <w:tc>
          <w:tcPr>
            <w:tcW w:w="1834" w:type="dxa"/>
            <w:shd w:val="clear" w:color="auto" w:fill="auto"/>
          </w:tcPr>
          <w:p w:rsidR="00EA0795" w:rsidRPr="00B032B1" w:rsidRDefault="00EA0795" w:rsidP="00B032B1">
            <w:pPr>
              <w:spacing w:before="0" w:line="240" w:lineRule="auto"/>
            </w:pPr>
          </w:p>
        </w:tc>
      </w:tr>
      <w:tr w:rsidR="00EA0795" w:rsidRPr="00B032B1" w:rsidTr="00B032B1">
        <w:trPr>
          <w:trHeight w:val="374"/>
        </w:trPr>
        <w:tc>
          <w:tcPr>
            <w:tcW w:w="1834" w:type="dxa"/>
            <w:shd w:val="clear" w:color="auto" w:fill="auto"/>
          </w:tcPr>
          <w:p w:rsidR="00EA0795" w:rsidRPr="00B032B1" w:rsidRDefault="00EA0795" w:rsidP="00B032B1">
            <w:pPr>
              <w:spacing w:before="0" w:line="240" w:lineRule="auto"/>
            </w:pPr>
          </w:p>
        </w:tc>
        <w:tc>
          <w:tcPr>
            <w:tcW w:w="1834" w:type="dxa"/>
            <w:shd w:val="clear" w:color="auto" w:fill="DDDDDD"/>
          </w:tcPr>
          <w:p w:rsidR="00EA0795" w:rsidRPr="00B032B1" w:rsidRDefault="00EA0795" w:rsidP="00B032B1">
            <w:pPr>
              <w:spacing w:before="0" w:line="240" w:lineRule="auto"/>
            </w:pPr>
          </w:p>
        </w:tc>
      </w:tr>
    </w:tbl>
    <w:p w:rsidR="00EA0795" w:rsidRPr="00EA0795" w:rsidRDefault="00EA0795" w:rsidP="00672B4C">
      <w:pPr>
        <w:pStyle w:val="BodyAfterTable"/>
      </w:pPr>
    </w:p>
    <w:sectPr w:rsidR="00EA0795" w:rsidRPr="00EA0795" w:rsidSect="00A81EE5">
      <w:headerReference w:type="first" r:id="rId15"/>
      <w:footerReference w:type="first" r:id="rId16"/>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72BB7" w:rsidRDefault="00672BB7" w:rsidP="00E83132">
      <w:pPr>
        <w:spacing w:before="0" w:line="240" w:lineRule="auto"/>
      </w:pPr>
      <w:r>
        <w:separator/>
      </w:r>
    </w:p>
  </w:endnote>
  <w:endnote w:type="continuationSeparator" w:id="0">
    <w:p w:rsidR="00672BB7" w:rsidRDefault="00672BB7" w:rsidP="00E83132">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Bold">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CCE44E6E-3329-4405-8AB9-3D1C60B496BD}"/>
    <w:embedBold r:id="rId2" w:fontKey="{DD0A57AB-8F0C-452A-BBFE-8B9F132D290F}"/>
    <w:embedItalic r:id="rId3" w:fontKey="{C07B8DEB-01B8-467B-A538-C7C4F28E7A03}"/>
    <w:embedBoldItalic r:id="rId4" w:fontKey="{D5A063E2-98D4-4994-B84B-39C6889AB24D}"/>
  </w:font>
  <w:font w:name="Wingdings 2">
    <w:panose1 w:val="05020102010507070707"/>
    <w:charset w:val="02"/>
    <w:family w:val="roman"/>
    <w:pitch w:val="variable"/>
    <w:sig w:usb0="00000000" w:usb1="10000000" w:usb2="00000000" w:usb3="00000000" w:csb0="80000000" w:csb1="00000000"/>
    <w:embedRegular r:id="rId5" w:fontKey="{2E98C5EA-464D-4777-BF3D-84C8DE376B14}"/>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embedRegular r:id="rId6" w:fontKey="{681AADFE-F42C-4881-8ADA-47E1B34D4E74}"/>
    <w:embedBold r:id="rId7" w:fontKey="{0768AAD9-FA31-44C7-A756-CB969CE6237F}"/>
    <w:embedItalic r:id="rId8" w:fontKey="{757D87C5-0A2A-43A3-95E9-B7F0EFB8DE9C}"/>
  </w:font>
  <w:font w:name="Tahoma">
    <w:panose1 w:val="020B0604030504040204"/>
    <w:charset w:val="00"/>
    <w:family w:val="swiss"/>
    <w:pitch w:val="variable"/>
    <w:sig w:usb0="E1002EFF" w:usb1="C000605B" w:usb2="00000029" w:usb3="00000000" w:csb0="000101FF" w:csb1="00000000"/>
    <w:embedRegular r:id="rId9" w:fontKey="{92386D16-6426-4EFA-B110-A3F2E4C57586}"/>
  </w:font>
  <w:font w:name="Calibri Light">
    <w:panose1 w:val="020F0302020204030204"/>
    <w:charset w:val="00"/>
    <w:family w:val="swiss"/>
    <w:pitch w:val="variable"/>
    <w:sig w:usb0="A00002EF" w:usb1="4000207B" w:usb2="00000000" w:usb3="00000000" w:csb0="0000019F" w:csb1="00000000"/>
    <w:embedRegular r:id="rId10" w:fontKey="{F96E2362-3B62-48F3-A214-0A1784A8807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3CA2" w:rsidRDefault="0029144F" w:rsidP="003C3CA2">
    <w:pPr>
      <w:pStyle w:val="aa"/>
      <w:tabs>
        <w:tab w:val="clear" w:pos="4680"/>
      </w:tabs>
    </w:pPr>
    <w:r>
      <w:t>July</w:t>
    </w:r>
    <w:r w:rsidR="003C3CA2" w:rsidRPr="003C3CA2">
      <w:t>, 201</w:t>
    </w:r>
    <w:r>
      <w:t>4</w:t>
    </w:r>
    <w:r w:rsidR="003C3CA2" w:rsidRPr="003C3CA2">
      <w:t xml:space="preserve"> | 3725-46322-001/</w:t>
    </w:r>
    <w:r>
      <w:t>B</w:t>
    </w:r>
    <w:r w:rsidR="003C3CA2">
      <w:tab/>
    </w:r>
    <w:r w:rsidR="003C3CA2">
      <w:fldChar w:fldCharType="begin"/>
    </w:r>
    <w:r w:rsidR="003C3CA2">
      <w:instrText xml:space="preserve"> PAGE   \* MERGEFORMAT </w:instrText>
    </w:r>
    <w:r w:rsidR="003C3CA2">
      <w:fldChar w:fldCharType="separate"/>
    </w:r>
    <w:r w:rsidR="009F0FEE">
      <w:rPr>
        <w:noProof/>
      </w:rPr>
      <w:t>1</w:t>
    </w:r>
    <w:r w:rsidR="003C3CA2">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5FE7" w:rsidRPr="001D5FE7" w:rsidRDefault="001D5FE7">
    <w:pPr>
      <w:pStyle w:val="aa"/>
      <w:rPr>
        <w:rFonts w:cs="Arial"/>
        <w:szCs w:val="16"/>
      </w:rPr>
    </w:pPr>
    <w:r>
      <w:t>Polycom, Inc</w:t>
    </w:r>
    <w:r>
      <w:tab/>
    </w:r>
    <w:r>
      <w:tab/>
    </w:r>
    <w:r>
      <w:fldChar w:fldCharType="begin"/>
    </w:r>
    <w:r>
      <w:instrText xml:space="preserve"> PAGE   \* MERGEFORMAT </w:instrText>
    </w:r>
    <w:r>
      <w:fldChar w:fldCharType="separate"/>
    </w:r>
    <w:r w:rsidR="009F0FEE">
      <w:rPr>
        <w:noProof/>
      </w:rPr>
      <w:t>2</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72BB7" w:rsidRDefault="00672BB7" w:rsidP="00E83132">
      <w:pPr>
        <w:spacing w:before="0" w:line="240" w:lineRule="auto"/>
      </w:pPr>
      <w:r>
        <w:separator/>
      </w:r>
    </w:p>
  </w:footnote>
  <w:footnote w:type="continuationSeparator" w:id="0">
    <w:p w:rsidR="00672BB7" w:rsidRDefault="00672BB7" w:rsidP="00E83132">
      <w:pPr>
        <w:spacing w:before="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715C" w:rsidRPr="00722237" w:rsidRDefault="009F0FEE" w:rsidP="00722237">
    <w:pPr>
      <w:pStyle w:val="ae"/>
      <w:pBdr>
        <w:bottom w:val="none" w:sz="0" w:space="0" w:color="auto"/>
      </w:pBdr>
    </w:pPr>
    <w:r w:rsidRPr="002109BB">
      <w:rPr>
        <w:noProof/>
        <w:lang w:eastAsia="zh-TW"/>
      </w:rPr>
      <w:drawing>
        <wp:inline distT="0" distB="0" distL="0" distR="0">
          <wp:extent cx="1876425" cy="590550"/>
          <wp:effectExtent l="0" t="0" r="9525"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76425" cy="590550"/>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5FE7" w:rsidRPr="001D5FE7" w:rsidRDefault="001D5FE7" w:rsidP="003C3CA2">
    <w:pPr>
      <w:pStyle w:val="ae"/>
      <w:pBdr>
        <w:bottom w:val="none" w:sz="0" w:space="0" w:color="auto"/>
      </w:pBdr>
      <w:spacing w:after="0"/>
      <w:rPr>
        <w:rFonts w:ascii="Arial" w:hAnsi="Arial" w:cs="Arial"/>
        <w:szCs w:val="16"/>
      </w:rPr>
    </w:pPr>
    <w:r w:rsidRPr="001D5FE7">
      <w:rPr>
        <w:rFonts w:ascii="Arial" w:hAnsi="Arial" w:cs="Arial"/>
        <w:szCs w:val="16"/>
      </w:rPr>
      <w:t>Polycom VVX Expansion Module Directory Card Template</w:t>
    </w:r>
    <w:r w:rsidRPr="001D5FE7">
      <w:rPr>
        <w:rFonts w:ascii="Arial" w:hAnsi="Arial" w:cs="Arial"/>
        <w:szCs w:val="16"/>
      </w:rPr>
      <w:tab/>
    </w:r>
    <w:r w:rsidRPr="001D5FE7">
      <w:rPr>
        <w:rFonts w:ascii="Arial" w:hAnsi="Arial" w:cs="Arial"/>
        <w:szCs w:val="16"/>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881E5D92"/>
    <w:lvl w:ilvl="0">
      <w:start w:val="1"/>
      <w:numFmt w:val="decimal"/>
      <w:pStyle w:val="5"/>
      <w:lvlText w:val="%1."/>
      <w:lvlJc w:val="left"/>
      <w:pPr>
        <w:tabs>
          <w:tab w:val="num" w:pos="2610"/>
        </w:tabs>
        <w:ind w:left="2610" w:hanging="360"/>
      </w:pPr>
    </w:lvl>
  </w:abstractNum>
  <w:abstractNum w:abstractNumId="1">
    <w:nsid w:val="FFFFFF7D"/>
    <w:multiLevelType w:val="singleLevel"/>
    <w:tmpl w:val="77D80B22"/>
    <w:lvl w:ilvl="0">
      <w:start w:val="1"/>
      <w:numFmt w:val="decimal"/>
      <w:pStyle w:val="4"/>
      <w:lvlText w:val="%1."/>
      <w:lvlJc w:val="left"/>
      <w:pPr>
        <w:tabs>
          <w:tab w:val="num" w:pos="1440"/>
        </w:tabs>
        <w:ind w:left="1440" w:hanging="360"/>
      </w:pPr>
    </w:lvl>
  </w:abstractNum>
  <w:abstractNum w:abstractNumId="2">
    <w:nsid w:val="FFFFFF7E"/>
    <w:multiLevelType w:val="singleLevel"/>
    <w:tmpl w:val="457C153C"/>
    <w:lvl w:ilvl="0">
      <w:start w:val="1"/>
      <w:numFmt w:val="lowerRoman"/>
      <w:lvlText w:val="%1."/>
      <w:lvlJc w:val="left"/>
      <w:pPr>
        <w:ind w:left="1210" w:hanging="360"/>
      </w:pPr>
      <w:rPr>
        <w:rFonts w:hint="default"/>
      </w:rPr>
    </w:lvl>
  </w:abstractNum>
  <w:abstractNum w:abstractNumId="3">
    <w:nsid w:val="FFFFFF80"/>
    <w:multiLevelType w:val="singleLevel"/>
    <w:tmpl w:val="B39AC8E6"/>
    <w:lvl w:ilvl="0">
      <w:start w:val="1"/>
      <w:numFmt w:val="bullet"/>
      <w:pStyle w:val="50"/>
      <w:lvlText w:val=""/>
      <w:lvlJc w:val="left"/>
      <w:pPr>
        <w:tabs>
          <w:tab w:val="num" w:pos="1800"/>
        </w:tabs>
        <w:ind w:left="1800" w:hanging="360"/>
      </w:pPr>
      <w:rPr>
        <w:rFonts w:ascii="Symbol" w:hAnsi="Symbol" w:hint="default"/>
      </w:rPr>
    </w:lvl>
  </w:abstractNum>
  <w:abstractNum w:abstractNumId="4">
    <w:nsid w:val="FFFFFF81"/>
    <w:multiLevelType w:val="singleLevel"/>
    <w:tmpl w:val="F9909BCA"/>
    <w:lvl w:ilvl="0">
      <w:start w:val="1"/>
      <w:numFmt w:val="bullet"/>
      <w:pStyle w:val="40"/>
      <w:lvlText w:val=""/>
      <w:lvlJc w:val="left"/>
      <w:pPr>
        <w:tabs>
          <w:tab w:val="num" w:pos="1440"/>
        </w:tabs>
        <w:ind w:left="1440" w:hanging="360"/>
      </w:pPr>
      <w:rPr>
        <w:rFonts w:ascii="Symbol" w:hAnsi="Symbol" w:hint="default"/>
      </w:rPr>
    </w:lvl>
  </w:abstractNum>
  <w:abstractNum w:abstractNumId="5">
    <w:nsid w:val="00F435B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nsid w:val="026D3F7B"/>
    <w:multiLevelType w:val="multilevel"/>
    <w:tmpl w:val="3EC0C092"/>
    <w:styleLink w:val="ChapterNumbering"/>
    <w:lvl w:ilvl="0">
      <w:start w:val="1"/>
      <w:numFmt w:val="decimal"/>
      <w:suff w:val="space"/>
      <w:lvlText w:val="Chapter %1:"/>
      <w:lvlJc w:val="left"/>
      <w:pPr>
        <w:ind w:left="0" w:firstLine="0"/>
      </w:pPr>
      <w:rPr>
        <w:rFonts w:hint="default"/>
      </w:rPr>
    </w:lvl>
    <w:lvl w:ilvl="1">
      <w:start w:val="1"/>
      <w:numFmt w:val="none"/>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7">
    <w:nsid w:val="031C05CF"/>
    <w:multiLevelType w:val="multilevel"/>
    <w:tmpl w:val="51C09418"/>
    <w:styleLink w:val="PartandChapter"/>
    <w:lvl w:ilvl="0">
      <w:start w:val="1"/>
      <w:numFmt w:val="none"/>
      <w:suff w:val="nothing"/>
      <w:lvlText w:val=""/>
      <w:lvlJc w:val="left"/>
      <w:pPr>
        <w:ind w:left="0" w:firstLine="288"/>
      </w:pPr>
      <w:rPr>
        <w:rFonts w:hint="default"/>
      </w:rPr>
    </w:lvl>
    <w:lvl w:ilvl="1">
      <w:start w:val="1"/>
      <w:numFmt w:val="none"/>
      <w:lvlRestart w:val="0"/>
      <w:suff w:val="nothing"/>
      <w:lvlText w:val=""/>
      <w:lvlJc w:val="left"/>
      <w:pPr>
        <w:ind w:left="0" w:firstLine="0"/>
      </w:pPr>
      <w:rPr>
        <w:rFonts w:hint="default"/>
      </w:rPr>
    </w:lvl>
    <w:lvl w:ilvl="2">
      <w:start w:val="1"/>
      <w:numFmt w:val="none"/>
      <w:lvlText w:val=""/>
      <w:lvlJc w:val="left"/>
      <w:pPr>
        <w:ind w:left="1080" w:hanging="360"/>
      </w:pPr>
      <w:rPr>
        <w:rFonts w:hint="default"/>
      </w:rPr>
    </w:lvl>
    <w:lvl w:ilvl="3">
      <w:start w:val="1"/>
      <w:numFmt w:val="none"/>
      <w:lvlText w:val=""/>
      <w:lvlJc w:val="left"/>
      <w:pPr>
        <w:ind w:left="1440" w:hanging="360"/>
      </w:pPr>
      <w:rPr>
        <w:rFonts w:hint="default"/>
      </w:rPr>
    </w:lvl>
    <w:lvl w:ilvl="4">
      <w:start w:val="1"/>
      <w:numFmt w:val="decimal"/>
      <w:lvlRestart w:val="0"/>
      <w:suff w:val="nothing"/>
      <w:lvlText w:val="Part %5: "/>
      <w:lvlJc w:val="left"/>
      <w:pPr>
        <w:ind w:left="0" w:firstLine="0"/>
      </w:pPr>
      <w:rPr>
        <w:rFonts w:hint="default"/>
      </w:rPr>
    </w:lvl>
    <w:lvl w:ilvl="5">
      <w:start w:val="1"/>
      <w:numFmt w:val="decimal"/>
      <w:lvlRestart w:val="0"/>
      <w:suff w:val="nothing"/>
      <w:lvlText w:val="%6"/>
      <w:lvlJc w:val="left"/>
      <w:pPr>
        <w:ind w:left="2160" w:hanging="360"/>
      </w:pPr>
      <w:rPr>
        <w:rFonts w:ascii="Arial Bold" w:hAnsi="Arial Bold" w:hint="default"/>
        <w:b/>
        <w:i w:val="0"/>
        <w:sz w:val="48"/>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nsid w:val="0DBE586D"/>
    <w:multiLevelType w:val="multilevel"/>
    <w:tmpl w:val="BA746ED0"/>
    <w:styleLink w:val="H"/>
    <w:lvl w:ilvl="0">
      <w:start w:val="1"/>
      <w:numFmt w:val="decimal"/>
      <w:lvlText w:val="%1)"/>
      <w:lvlJc w:val="left"/>
      <w:pPr>
        <w:ind w:left="360" w:hanging="360"/>
      </w:pPr>
      <w:rPr>
        <w:rFonts w:ascii="Arial" w:hAnsi="Arial" w:hint="default"/>
        <w:b/>
        <w:sz w:val="4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decimal"/>
      <w:lvlRestart w:val="0"/>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nsid w:val="0FD7562A"/>
    <w:multiLevelType w:val="multilevel"/>
    <w:tmpl w:val="28F49E70"/>
    <w:styleLink w:val="FixNumberFormatting"/>
    <w:lvl w:ilvl="0">
      <w:start w:val="1"/>
      <w:numFmt w:val="none"/>
      <w:lvlText w:val=""/>
      <w:lvlJc w:val="left"/>
      <w:pPr>
        <w:tabs>
          <w:tab w:val="num" w:pos="0"/>
        </w:tabs>
        <w:ind w:left="0" w:firstLine="0"/>
      </w:pPr>
      <w:rPr>
        <w:rFonts w:hint="default"/>
      </w:rPr>
    </w:lvl>
    <w:lvl w:ilvl="1">
      <w:start w:val="1"/>
      <w:numFmt w:val="decimal"/>
      <w:lvlText w:val="%2"/>
      <w:lvlJc w:val="right"/>
      <w:pPr>
        <w:tabs>
          <w:tab w:val="num" w:pos="533"/>
        </w:tabs>
        <w:ind w:left="547" w:hanging="158"/>
      </w:pPr>
      <w:rPr>
        <w:rFonts w:hint="default"/>
        <w:b/>
        <w:i w:val="0"/>
      </w:rPr>
    </w:lvl>
    <w:lvl w:ilvl="2">
      <w:start w:val="1"/>
      <w:numFmt w:val="none"/>
      <w:lvlRestart w:val="0"/>
      <w:suff w:val="nothing"/>
      <w:lvlText w:val="%3"/>
      <w:lvlJc w:val="left"/>
      <w:pPr>
        <w:ind w:left="547" w:firstLine="0"/>
      </w:pPr>
      <w:rPr>
        <w:rFonts w:hint="default"/>
        <w:b/>
        <w:i w:val="0"/>
      </w:rPr>
    </w:lvl>
    <w:lvl w:ilvl="3">
      <w:start w:val="1"/>
      <w:numFmt w:val="lowerLetter"/>
      <w:lvlRestart w:val="2"/>
      <w:lvlText w:val="%4"/>
      <w:lvlJc w:val="left"/>
      <w:pPr>
        <w:tabs>
          <w:tab w:val="num" w:pos="792"/>
        </w:tabs>
        <w:ind w:left="821" w:hanging="288"/>
      </w:pPr>
      <w:rPr>
        <w:rFonts w:hint="default"/>
        <w:b/>
        <w:i w:val="0"/>
      </w:rPr>
    </w:lvl>
    <w:lvl w:ilvl="4">
      <w:start w:val="1"/>
      <w:numFmt w:val="none"/>
      <w:lvlRestart w:val="0"/>
      <w:suff w:val="nothing"/>
      <w:lvlText w:val=""/>
      <w:lvlJc w:val="left"/>
      <w:pPr>
        <w:ind w:left="821" w:firstLine="0"/>
      </w:pPr>
      <w:rPr>
        <w:rFonts w:hint="default"/>
      </w:rPr>
    </w:lvl>
    <w:lvl w:ilvl="5">
      <w:start w:val="1"/>
      <w:numFmt w:val="none"/>
      <w:lvlText w:val=""/>
      <w:lvlJc w:val="left"/>
      <w:pPr>
        <w:tabs>
          <w:tab w:val="num" w:pos="1800"/>
        </w:tabs>
        <w:ind w:left="821" w:firstLine="0"/>
      </w:pPr>
      <w:rPr>
        <w:rFonts w:hint="default"/>
      </w:rPr>
    </w:lvl>
    <w:lvl w:ilvl="6">
      <w:start w:val="1"/>
      <w:numFmt w:val="none"/>
      <w:lvlText w:val=""/>
      <w:lvlJc w:val="left"/>
      <w:pPr>
        <w:ind w:left="821" w:firstLine="0"/>
      </w:pPr>
      <w:rPr>
        <w:rFonts w:hint="default"/>
      </w:rPr>
    </w:lvl>
    <w:lvl w:ilvl="7">
      <w:start w:val="1"/>
      <w:numFmt w:val="none"/>
      <w:lvlText w:val=""/>
      <w:lvlJc w:val="left"/>
      <w:pPr>
        <w:tabs>
          <w:tab w:val="num" w:pos="2520"/>
        </w:tabs>
        <w:ind w:left="821" w:firstLine="0"/>
      </w:pPr>
      <w:rPr>
        <w:rFonts w:hint="default"/>
      </w:rPr>
    </w:lvl>
    <w:lvl w:ilvl="8">
      <w:start w:val="1"/>
      <w:numFmt w:val="none"/>
      <w:lvlText w:val="%9"/>
      <w:lvlJc w:val="left"/>
      <w:pPr>
        <w:tabs>
          <w:tab w:val="num" w:pos="2880"/>
        </w:tabs>
        <w:ind w:left="821" w:firstLine="0"/>
      </w:pPr>
      <w:rPr>
        <w:rFonts w:hint="default"/>
      </w:rPr>
    </w:lvl>
  </w:abstractNum>
  <w:abstractNum w:abstractNumId="10">
    <w:nsid w:val="156C7740"/>
    <w:multiLevelType w:val="multilevel"/>
    <w:tmpl w:val="28F49E70"/>
    <w:numStyleLink w:val="FixNumberFormatting"/>
  </w:abstractNum>
  <w:abstractNum w:abstractNumId="11">
    <w:nsid w:val="197F45F2"/>
    <w:multiLevelType w:val="multilevel"/>
    <w:tmpl w:val="F5067F56"/>
    <w:styleLink w:val="Part"/>
    <w:lvl w:ilvl="0">
      <w:start w:val="1"/>
      <w:numFmt w:val="none"/>
      <w:suff w:val="nothing"/>
      <w:lvlText w:val=""/>
      <w:lvlJc w:val="left"/>
      <w:pPr>
        <w:ind w:left="0" w:firstLine="0"/>
      </w:pPr>
      <w:rPr>
        <w:rFonts w:ascii="Arial Bold" w:hAnsi="Arial Bold" w:hint="default"/>
        <w:b/>
        <w:sz w:val="48"/>
      </w:rPr>
    </w:lvl>
    <w:lvl w:ilvl="1">
      <w:start w:val="1"/>
      <w:numFmt w:val="none"/>
      <w:lvlText w:val=""/>
      <w:lvlJc w:val="left"/>
      <w:pPr>
        <w:ind w:left="0" w:firstLine="0"/>
      </w:pPr>
      <w:rPr>
        <w:rFonts w:ascii="Arial" w:hAnsi="Arial" w:hint="default"/>
        <w:b/>
        <w:sz w:val="48"/>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2">
    <w:nsid w:val="1A46335F"/>
    <w:multiLevelType w:val="hybridMultilevel"/>
    <w:tmpl w:val="E7484C12"/>
    <w:lvl w:ilvl="0" w:tplc="293ADF7A">
      <w:start w:val="1"/>
      <w:numFmt w:val="bullet"/>
      <w:pStyle w:val="TaskOneStep"/>
      <w:lvlText w:val="»"/>
      <w:lvlJc w:val="left"/>
      <w:pPr>
        <w:ind w:left="720" w:hanging="360"/>
      </w:pPr>
      <w:rPr>
        <w:rFonts w:ascii="Arial" w:hAnsi="Arial" w:hint="default"/>
        <w:b/>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DCF47B7"/>
    <w:multiLevelType w:val="multilevel"/>
    <w:tmpl w:val="B2143D5E"/>
    <w:lvl w:ilvl="0">
      <w:numFmt w:val="decimal"/>
      <w:suff w:val="space"/>
      <w:lvlText w:val="%1:"/>
      <w:lvlJc w:val="left"/>
      <w:pPr>
        <w:ind w:left="0" w:firstLine="0"/>
      </w:pPr>
      <w:rPr>
        <w:rFonts w:ascii="Arial" w:hAnsi="Arial" w:hint="default"/>
        <w:b/>
        <w:bCs w:val="0"/>
        <w:i w:val="0"/>
        <w:iCs w:val="0"/>
        <w:caps w:val="0"/>
        <w:smallCaps w:val="0"/>
        <w:strike w:val="0"/>
        <w:dstrike w:val="0"/>
        <w:noProof w:val="0"/>
        <w:vanish w:val="0"/>
        <w:color w:val="000000"/>
        <w:spacing w:val="0"/>
        <w:kern w:val="0"/>
        <w:position w:val="0"/>
        <w:sz w:val="48"/>
        <w:u w:val="none"/>
        <w:effect w:val="none"/>
        <w:vertAlign w:val="baseline"/>
        <w:em w:val="none"/>
        <w:specVanish w:val="0"/>
      </w:rPr>
    </w:lvl>
    <w:lvl w:ilvl="1">
      <w:start w:val="11"/>
      <w:numFmt w:val="none"/>
      <w:pStyle w:val="2"/>
      <w:suff w:val="nothing"/>
      <w:lvlText w:val=""/>
      <w:lvlJc w:val="left"/>
      <w:pPr>
        <w:ind w:left="0" w:firstLine="0"/>
      </w:pPr>
      <w:rPr>
        <w:rFonts w:hint="default"/>
      </w:rPr>
    </w:lvl>
    <w:lvl w:ilvl="2">
      <w:start w:val="1"/>
      <w:numFmt w:val="none"/>
      <w:pStyle w:val="3"/>
      <w:suff w:val="nothing"/>
      <w:lvlText w:val=""/>
      <w:lvlJc w:val="left"/>
      <w:pPr>
        <w:ind w:left="0" w:firstLine="0"/>
      </w:pPr>
      <w:rPr>
        <w:rFonts w:hint="default"/>
      </w:rPr>
    </w:lvl>
    <w:lvl w:ilvl="3">
      <w:start w:val="1"/>
      <w:numFmt w:val="none"/>
      <w:pStyle w:val="41"/>
      <w:suff w:val="nothing"/>
      <w:lvlText w:val=""/>
      <w:lvlJc w:val="left"/>
      <w:pPr>
        <w:ind w:left="0" w:firstLine="0"/>
      </w:pPr>
      <w:rPr>
        <w:rFonts w:hint="default"/>
      </w:rPr>
    </w:lvl>
    <w:lvl w:ilvl="4">
      <w:start w:val="1"/>
      <w:numFmt w:val="none"/>
      <w:pStyle w:val="51"/>
      <w:suff w:val="nothing"/>
      <w:lvlText w:val=""/>
      <w:lvlJc w:val="left"/>
      <w:pPr>
        <w:ind w:left="0" w:firstLine="0"/>
      </w:pPr>
      <w:rPr>
        <w:rFonts w:hint="default"/>
      </w:rPr>
    </w:lvl>
    <w:lvl w:ilvl="5">
      <w:start w:val="1"/>
      <w:numFmt w:val="upperRoman"/>
      <w:lvlRestart w:val="0"/>
      <w:suff w:val="space"/>
      <w:lvlText w:val="Part %6:"/>
      <w:lvlJc w:val="left"/>
      <w:pPr>
        <w:ind w:left="0" w:firstLine="0"/>
      </w:pPr>
      <w:rPr>
        <w:rFonts w:ascii="Arial Bold" w:hAnsi="Arial Bold" w:hint="default"/>
        <w:b/>
        <w:bCs w:val="0"/>
        <w:i w:val="0"/>
        <w:iCs w:val="0"/>
        <w:caps w:val="0"/>
        <w:smallCaps w:val="0"/>
        <w:strike w:val="0"/>
        <w:dstrike w:val="0"/>
        <w:noProof w:val="0"/>
        <w:vanish w:val="0"/>
        <w:color w:val="000000"/>
        <w:spacing w:val="0"/>
        <w:kern w:val="0"/>
        <w:position w:val="0"/>
        <w:sz w:val="72"/>
        <w:u w:val="none"/>
        <w:effect w:val="none"/>
        <w:vertAlign w:val="baseline"/>
        <w:em w:val="none"/>
        <w:specVanish w:val="0"/>
      </w:rPr>
    </w:lvl>
    <w:lvl w:ilvl="6">
      <w:start w:val="1"/>
      <w:numFmt w:val="none"/>
      <w:pStyle w:val="7"/>
      <w:suff w:val="nothing"/>
      <w:lvlText w:val=""/>
      <w:lvlJc w:val="left"/>
      <w:pPr>
        <w:ind w:left="0" w:firstLine="0"/>
      </w:pPr>
      <w:rPr>
        <w:rFonts w:hint="default"/>
      </w:rPr>
    </w:lvl>
    <w:lvl w:ilvl="7">
      <w:start w:val="1"/>
      <w:numFmt w:val="none"/>
      <w:pStyle w:val="8"/>
      <w:suff w:val="nothing"/>
      <w:lvlText w:val=""/>
      <w:lvlJc w:val="left"/>
      <w:pPr>
        <w:ind w:left="0" w:firstLine="0"/>
      </w:pPr>
      <w:rPr>
        <w:rFonts w:hint="default"/>
      </w:rPr>
    </w:lvl>
    <w:lvl w:ilvl="8">
      <w:start w:val="1"/>
      <w:numFmt w:val="none"/>
      <w:pStyle w:val="9"/>
      <w:suff w:val="nothing"/>
      <w:lvlText w:val=""/>
      <w:lvlJc w:val="left"/>
      <w:pPr>
        <w:ind w:left="0" w:firstLine="0"/>
      </w:pPr>
      <w:rPr>
        <w:rFonts w:hint="default"/>
      </w:rPr>
    </w:lvl>
  </w:abstractNum>
  <w:abstractNum w:abstractNumId="14">
    <w:nsid w:val="1FA07906"/>
    <w:multiLevelType w:val="hybridMultilevel"/>
    <w:tmpl w:val="5A5CFFBA"/>
    <w:lvl w:ilvl="0" w:tplc="1696E160">
      <w:start w:val="1"/>
      <w:numFmt w:val="bullet"/>
      <w:pStyle w:val="20"/>
      <w:lvlText w:val=""/>
      <w:lvlJc w:val="left"/>
      <w:pPr>
        <w:ind w:left="907" w:hanging="360"/>
      </w:pPr>
      <w:rPr>
        <w:rFonts w:ascii="Wingdings" w:hAnsi="Wingdings" w:hint="default"/>
        <w:sz w:val="18"/>
        <w:szCs w:val="18"/>
      </w:rPr>
    </w:lvl>
    <w:lvl w:ilvl="1" w:tplc="04090003" w:tentative="1">
      <w:start w:val="1"/>
      <w:numFmt w:val="bullet"/>
      <w:lvlText w:val="o"/>
      <w:lvlJc w:val="left"/>
      <w:pPr>
        <w:ind w:left="1987" w:hanging="360"/>
      </w:pPr>
      <w:rPr>
        <w:rFonts w:ascii="Courier New" w:hAnsi="Courier New" w:cs="Courier New" w:hint="default"/>
      </w:rPr>
    </w:lvl>
    <w:lvl w:ilvl="2" w:tplc="04090005" w:tentative="1">
      <w:start w:val="1"/>
      <w:numFmt w:val="bullet"/>
      <w:lvlText w:val=""/>
      <w:lvlJc w:val="left"/>
      <w:pPr>
        <w:ind w:left="2707" w:hanging="360"/>
      </w:pPr>
      <w:rPr>
        <w:rFonts w:ascii="Wingdings" w:hAnsi="Wingdings" w:hint="default"/>
      </w:rPr>
    </w:lvl>
    <w:lvl w:ilvl="3" w:tplc="04090001" w:tentative="1">
      <w:start w:val="1"/>
      <w:numFmt w:val="bullet"/>
      <w:lvlText w:val=""/>
      <w:lvlJc w:val="left"/>
      <w:pPr>
        <w:ind w:left="3427" w:hanging="360"/>
      </w:pPr>
      <w:rPr>
        <w:rFonts w:ascii="Symbol" w:hAnsi="Symbol" w:hint="default"/>
      </w:rPr>
    </w:lvl>
    <w:lvl w:ilvl="4" w:tplc="04090003" w:tentative="1">
      <w:start w:val="1"/>
      <w:numFmt w:val="bullet"/>
      <w:lvlText w:val="o"/>
      <w:lvlJc w:val="left"/>
      <w:pPr>
        <w:ind w:left="4147" w:hanging="360"/>
      </w:pPr>
      <w:rPr>
        <w:rFonts w:ascii="Courier New" w:hAnsi="Courier New" w:cs="Courier New" w:hint="default"/>
      </w:rPr>
    </w:lvl>
    <w:lvl w:ilvl="5" w:tplc="04090005" w:tentative="1">
      <w:start w:val="1"/>
      <w:numFmt w:val="bullet"/>
      <w:lvlText w:val=""/>
      <w:lvlJc w:val="left"/>
      <w:pPr>
        <w:ind w:left="4867" w:hanging="360"/>
      </w:pPr>
      <w:rPr>
        <w:rFonts w:ascii="Wingdings" w:hAnsi="Wingdings" w:hint="default"/>
      </w:rPr>
    </w:lvl>
    <w:lvl w:ilvl="6" w:tplc="04090001" w:tentative="1">
      <w:start w:val="1"/>
      <w:numFmt w:val="bullet"/>
      <w:lvlText w:val=""/>
      <w:lvlJc w:val="left"/>
      <w:pPr>
        <w:ind w:left="5587" w:hanging="360"/>
      </w:pPr>
      <w:rPr>
        <w:rFonts w:ascii="Symbol" w:hAnsi="Symbol" w:hint="default"/>
      </w:rPr>
    </w:lvl>
    <w:lvl w:ilvl="7" w:tplc="04090003" w:tentative="1">
      <w:start w:val="1"/>
      <w:numFmt w:val="bullet"/>
      <w:lvlText w:val="o"/>
      <w:lvlJc w:val="left"/>
      <w:pPr>
        <w:ind w:left="6307" w:hanging="360"/>
      </w:pPr>
      <w:rPr>
        <w:rFonts w:ascii="Courier New" w:hAnsi="Courier New" w:cs="Courier New" w:hint="default"/>
      </w:rPr>
    </w:lvl>
    <w:lvl w:ilvl="8" w:tplc="04090005" w:tentative="1">
      <w:start w:val="1"/>
      <w:numFmt w:val="bullet"/>
      <w:lvlText w:val=""/>
      <w:lvlJc w:val="left"/>
      <w:pPr>
        <w:ind w:left="7027" w:hanging="360"/>
      </w:pPr>
      <w:rPr>
        <w:rFonts w:ascii="Wingdings" w:hAnsi="Wingdings" w:hint="default"/>
      </w:rPr>
    </w:lvl>
  </w:abstractNum>
  <w:abstractNum w:abstractNumId="15">
    <w:nsid w:val="30FC6F8B"/>
    <w:multiLevelType w:val="multilevel"/>
    <w:tmpl w:val="64629BD4"/>
    <w:styleLink w:val="Style1"/>
    <w:lvl w:ilvl="0">
      <w:start w:val="1"/>
      <w:numFmt w:val="decimal"/>
      <w:suff w:val="nothing"/>
      <w:lvlText w:val="Part %1: "/>
      <w:lvlJc w:val="left"/>
      <w:pPr>
        <w:ind w:left="0" w:firstLine="0"/>
      </w:pPr>
      <w:rPr>
        <w:rFonts w:hint="default"/>
      </w:rPr>
    </w:lvl>
    <w:lvl w:ilvl="1">
      <w:start w:val="1"/>
      <w:numFmt w:val="decimal"/>
      <w:suff w:val="nothing"/>
      <w:lvlText w:val="Chapter %2: "/>
      <w:lvlJc w:val="left"/>
      <w:pPr>
        <w:ind w:left="0" w:firstLine="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nsid w:val="3F4F79FC"/>
    <w:multiLevelType w:val="multilevel"/>
    <w:tmpl w:val="F5067F56"/>
    <w:lvl w:ilvl="0">
      <w:start w:val="1"/>
      <w:numFmt w:val="none"/>
      <w:suff w:val="nothing"/>
      <w:lvlText w:val=""/>
      <w:lvlJc w:val="left"/>
      <w:pPr>
        <w:ind w:left="0" w:firstLine="0"/>
      </w:pPr>
      <w:rPr>
        <w:rFonts w:ascii="Arial Bold" w:hAnsi="Arial Bold" w:hint="default"/>
        <w:b/>
        <w:sz w:val="48"/>
      </w:rPr>
    </w:lvl>
    <w:lvl w:ilvl="1">
      <w:start w:val="1"/>
      <w:numFmt w:val="none"/>
      <w:lvlText w:val=""/>
      <w:lvlJc w:val="left"/>
      <w:pPr>
        <w:ind w:left="0" w:firstLine="0"/>
      </w:pPr>
      <w:rPr>
        <w:rFonts w:ascii="Arial" w:hAnsi="Arial" w:hint="default"/>
        <w:b/>
        <w:sz w:val="48"/>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7">
    <w:nsid w:val="434F0332"/>
    <w:multiLevelType w:val="multilevel"/>
    <w:tmpl w:val="CD8C0F2C"/>
    <w:styleLink w:val="BulletList"/>
    <w:lvl w:ilvl="0">
      <w:start w:val="1"/>
      <w:numFmt w:val="none"/>
      <w:suff w:val="nothing"/>
      <w:lvlText w:val="%1"/>
      <w:lvlJc w:val="left"/>
      <w:pPr>
        <w:ind w:left="0" w:firstLine="0"/>
      </w:pPr>
      <w:rPr>
        <w:rFonts w:ascii="Calibri" w:hAnsi="Calibri" w:hint="default"/>
      </w:rPr>
    </w:lvl>
    <w:lvl w:ilvl="1">
      <w:start w:val="1"/>
      <w:numFmt w:val="bullet"/>
      <w:pStyle w:val="TableListBullet"/>
      <w:lvlText w:val=""/>
      <w:lvlJc w:val="left"/>
      <w:pPr>
        <w:ind w:left="562" w:hanging="288"/>
      </w:pPr>
      <w:rPr>
        <w:rFonts w:ascii="Symbol" w:hAnsi="Symbol" w:hint="default"/>
        <w:color w:val="auto"/>
      </w:rPr>
    </w:lvl>
    <w:lvl w:ilvl="2">
      <w:start w:val="1"/>
      <w:numFmt w:val="bullet"/>
      <w:lvlRestart w:val="1"/>
      <w:lvlText w:val="○"/>
      <w:lvlJc w:val="left"/>
      <w:pPr>
        <w:ind w:left="821" w:hanging="274"/>
      </w:pPr>
      <w:rPr>
        <w:rFonts w:ascii="Courier New" w:hAnsi="Courier New" w:hint="default"/>
      </w:rPr>
    </w:lvl>
    <w:lvl w:ilvl="3">
      <w:start w:val="1"/>
      <w:numFmt w:val="bullet"/>
      <w:lvlRestart w:val="1"/>
      <w:lvlText w:val="»"/>
      <w:lvlJc w:val="left"/>
      <w:pPr>
        <w:ind w:left="1094" w:hanging="273"/>
      </w:pPr>
      <w:rPr>
        <w:rFonts w:ascii="Times New Roman" w:hAnsi="Times New Roman" w:cs="Times New Roman" w:hint="default"/>
        <w:b/>
      </w:rPr>
    </w:lvl>
    <w:lvl w:ilvl="4">
      <w:start w:val="1"/>
      <w:numFmt w:val="bullet"/>
      <w:lvlRestart w:val="0"/>
      <w:lvlText w:val=""/>
      <w:lvlJc w:val="left"/>
      <w:pPr>
        <w:ind w:left="274" w:hanging="274"/>
      </w:pPr>
      <w:rPr>
        <w:rFonts w:ascii="Symbol" w:hAnsi="Symbol" w:hint="default"/>
        <w:color w:val="auto"/>
      </w:rPr>
    </w:lvl>
    <w:lvl w:ilvl="5">
      <w:start w:val="1"/>
      <w:numFmt w:val="bullet"/>
      <w:lvlText w:val=""/>
      <w:lvlJc w:val="left"/>
      <w:pPr>
        <w:ind w:left="1917" w:hanging="273"/>
      </w:pPr>
      <w:rPr>
        <w:rFonts w:ascii="Symbol" w:hAnsi="Symbol" w:hint="default"/>
      </w:rPr>
    </w:lvl>
    <w:lvl w:ilvl="6">
      <w:start w:val="1"/>
      <w:numFmt w:val="bullet"/>
      <w:lvlText w:val=""/>
      <w:lvlJc w:val="left"/>
      <w:pPr>
        <w:ind w:left="2191" w:hanging="273"/>
      </w:pPr>
      <w:rPr>
        <w:rFonts w:ascii="Symbol" w:hAnsi="Symbol" w:hint="default"/>
      </w:rPr>
    </w:lvl>
    <w:lvl w:ilvl="7">
      <w:start w:val="1"/>
      <w:numFmt w:val="bullet"/>
      <w:lvlText w:val=""/>
      <w:lvlJc w:val="left"/>
      <w:pPr>
        <w:ind w:left="2465" w:hanging="273"/>
      </w:pPr>
      <w:rPr>
        <w:rFonts w:ascii="Symbol" w:hAnsi="Symbol" w:hint="default"/>
      </w:rPr>
    </w:lvl>
    <w:lvl w:ilvl="8">
      <w:start w:val="1"/>
      <w:numFmt w:val="bullet"/>
      <w:lvlText w:val=""/>
      <w:lvlJc w:val="left"/>
      <w:pPr>
        <w:ind w:left="2739" w:hanging="273"/>
      </w:pPr>
      <w:rPr>
        <w:rFonts w:ascii="Symbol" w:hAnsi="Symbol" w:hint="default"/>
      </w:rPr>
    </w:lvl>
  </w:abstractNum>
  <w:abstractNum w:abstractNumId="18">
    <w:nsid w:val="57CC67AA"/>
    <w:multiLevelType w:val="hybridMultilevel"/>
    <w:tmpl w:val="8626CA64"/>
    <w:lvl w:ilvl="0" w:tplc="3A20477C">
      <w:start w:val="1"/>
      <w:numFmt w:val="bullet"/>
      <w:pStyle w:val="a"/>
      <w:lvlText w:val="●"/>
      <w:lvlJc w:val="left"/>
      <w:pPr>
        <w:ind w:left="994" w:hanging="360"/>
      </w:pPr>
      <w:rPr>
        <w:rFonts w:ascii="Arial" w:hAnsi="Arial" w:hint="default"/>
        <w:sz w:val="18"/>
        <w:szCs w:val="18"/>
      </w:rPr>
    </w:lvl>
    <w:lvl w:ilvl="1" w:tplc="04090003" w:tentative="1">
      <w:start w:val="1"/>
      <w:numFmt w:val="bullet"/>
      <w:lvlText w:val="o"/>
      <w:lvlJc w:val="left"/>
      <w:pPr>
        <w:ind w:left="1714" w:hanging="360"/>
      </w:pPr>
      <w:rPr>
        <w:rFonts w:ascii="Courier New" w:hAnsi="Courier New" w:cs="Courier New" w:hint="default"/>
      </w:rPr>
    </w:lvl>
    <w:lvl w:ilvl="2" w:tplc="04090005" w:tentative="1">
      <w:start w:val="1"/>
      <w:numFmt w:val="bullet"/>
      <w:lvlText w:val=""/>
      <w:lvlJc w:val="left"/>
      <w:pPr>
        <w:ind w:left="2434" w:hanging="360"/>
      </w:pPr>
      <w:rPr>
        <w:rFonts w:ascii="Wingdings" w:hAnsi="Wingdings" w:hint="default"/>
      </w:rPr>
    </w:lvl>
    <w:lvl w:ilvl="3" w:tplc="04090001" w:tentative="1">
      <w:start w:val="1"/>
      <w:numFmt w:val="bullet"/>
      <w:lvlText w:val=""/>
      <w:lvlJc w:val="left"/>
      <w:pPr>
        <w:ind w:left="3154" w:hanging="360"/>
      </w:pPr>
      <w:rPr>
        <w:rFonts w:ascii="Symbol" w:hAnsi="Symbol" w:hint="default"/>
      </w:rPr>
    </w:lvl>
    <w:lvl w:ilvl="4" w:tplc="04090003" w:tentative="1">
      <w:start w:val="1"/>
      <w:numFmt w:val="bullet"/>
      <w:lvlText w:val="o"/>
      <w:lvlJc w:val="left"/>
      <w:pPr>
        <w:ind w:left="3874" w:hanging="360"/>
      </w:pPr>
      <w:rPr>
        <w:rFonts w:ascii="Courier New" w:hAnsi="Courier New" w:cs="Courier New" w:hint="default"/>
      </w:rPr>
    </w:lvl>
    <w:lvl w:ilvl="5" w:tplc="04090005" w:tentative="1">
      <w:start w:val="1"/>
      <w:numFmt w:val="bullet"/>
      <w:lvlText w:val=""/>
      <w:lvlJc w:val="left"/>
      <w:pPr>
        <w:ind w:left="4594" w:hanging="360"/>
      </w:pPr>
      <w:rPr>
        <w:rFonts w:ascii="Wingdings" w:hAnsi="Wingdings" w:hint="default"/>
      </w:rPr>
    </w:lvl>
    <w:lvl w:ilvl="6" w:tplc="04090001" w:tentative="1">
      <w:start w:val="1"/>
      <w:numFmt w:val="bullet"/>
      <w:lvlText w:val=""/>
      <w:lvlJc w:val="left"/>
      <w:pPr>
        <w:ind w:left="5314" w:hanging="360"/>
      </w:pPr>
      <w:rPr>
        <w:rFonts w:ascii="Symbol" w:hAnsi="Symbol" w:hint="default"/>
      </w:rPr>
    </w:lvl>
    <w:lvl w:ilvl="7" w:tplc="04090003" w:tentative="1">
      <w:start w:val="1"/>
      <w:numFmt w:val="bullet"/>
      <w:lvlText w:val="o"/>
      <w:lvlJc w:val="left"/>
      <w:pPr>
        <w:ind w:left="6034" w:hanging="360"/>
      </w:pPr>
      <w:rPr>
        <w:rFonts w:ascii="Courier New" w:hAnsi="Courier New" w:cs="Courier New" w:hint="default"/>
      </w:rPr>
    </w:lvl>
    <w:lvl w:ilvl="8" w:tplc="04090005" w:tentative="1">
      <w:start w:val="1"/>
      <w:numFmt w:val="bullet"/>
      <w:lvlText w:val=""/>
      <w:lvlJc w:val="left"/>
      <w:pPr>
        <w:ind w:left="6754" w:hanging="360"/>
      </w:pPr>
      <w:rPr>
        <w:rFonts w:ascii="Wingdings" w:hAnsi="Wingdings" w:hint="default"/>
      </w:rPr>
    </w:lvl>
  </w:abstractNum>
  <w:abstractNum w:abstractNumId="19">
    <w:nsid w:val="5BEA62FC"/>
    <w:multiLevelType w:val="hybridMultilevel"/>
    <w:tmpl w:val="C47A1BD4"/>
    <w:lvl w:ilvl="0" w:tplc="3E7C7136">
      <w:start w:val="1"/>
      <w:numFmt w:val="bullet"/>
      <w:pStyle w:val="30"/>
      <w:lvlText w:val=""/>
      <w:lvlJc w:val="left"/>
      <w:pPr>
        <w:ind w:left="1210" w:hanging="360"/>
      </w:pPr>
      <w:rPr>
        <w:rFonts w:ascii="Wingdings 2" w:hAnsi="Wingdings 2" w:hint="default"/>
        <w:sz w:val="18"/>
        <w:szCs w:val="16"/>
      </w:rPr>
    </w:lvl>
    <w:lvl w:ilvl="1" w:tplc="04090003" w:tentative="1">
      <w:start w:val="1"/>
      <w:numFmt w:val="bullet"/>
      <w:lvlText w:val="o"/>
      <w:lvlJc w:val="left"/>
      <w:pPr>
        <w:ind w:left="2261" w:hanging="360"/>
      </w:pPr>
      <w:rPr>
        <w:rFonts w:ascii="Courier New" w:hAnsi="Courier New" w:cs="Courier New" w:hint="default"/>
      </w:rPr>
    </w:lvl>
    <w:lvl w:ilvl="2" w:tplc="04090005" w:tentative="1">
      <w:start w:val="1"/>
      <w:numFmt w:val="bullet"/>
      <w:lvlText w:val=""/>
      <w:lvlJc w:val="left"/>
      <w:pPr>
        <w:ind w:left="2981" w:hanging="360"/>
      </w:pPr>
      <w:rPr>
        <w:rFonts w:ascii="Wingdings" w:hAnsi="Wingdings" w:hint="default"/>
      </w:rPr>
    </w:lvl>
    <w:lvl w:ilvl="3" w:tplc="04090001" w:tentative="1">
      <w:start w:val="1"/>
      <w:numFmt w:val="bullet"/>
      <w:lvlText w:val=""/>
      <w:lvlJc w:val="left"/>
      <w:pPr>
        <w:ind w:left="3701" w:hanging="360"/>
      </w:pPr>
      <w:rPr>
        <w:rFonts w:ascii="Symbol" w:hAnsi="Symbol" w:hint="default"/>
      </w:rPr>
    </w:lvl>
    <w:lvl w:ilvl="4" w:tplc="04090003" w:tentative="1">
      <w:start w:val="1"/>
      <w:numFmt w:val="bullet"/>
      <w:lvlText w:val="o"/>
      <w:lvlJc w:val="left"/>
      <w:pPr>
        <w:ind w:left="4421" w:hanging="360"/>
      </w:pPr>
      <w:rPr>
        <w:rFonts w:ascii="Courier New" w:hAnsi="Courier New" w:cs="Courier New" w:hint="default"/>
      </w:rPr>
    </w:lvl>
    <w:lvl w:ilvl="5" w:tplc="04090005" w:tentative="1">
      <w:start w:val="1"/>
      <w:numFmt w:val="bullet"/>
      <w:lvlText w:val=""/>
      <w:lvlJc w:val="left"/>
      <w:pPr>
        <w:ind w:left="5141" w:hanging="360"/>
      </w:pPr>
      <w:rPr>
        <w:rFonts w:ascii="Wingdings" w:hAnsi="Wingdings" w:hint="default"/>
      </w:rPr>
    </w:lvl>
    <w:lvl w:ilvl="6" w:tplc="04090001" w:tentative="1">
      <w:start w:val="1"/>
      <w:numFmt w:val="bullet"/>
      <w:lvlText w:val=""/>
      <w:lvlJc w:val="left"/>
      <w:pPr>
        <w:ind w:left="5861" w:hanging="360"/>
      </w:pPr>
      <w:rPr>
        <w:rFonts w:ascii="Symbol" w:hAnsi="Symbol" w:hint="default"/>
      </w:rPr>
    </w:lvl>
    <w:lvl w:ilvl="7" w:tplc="04090003" w:tentative="1">
      <w:start w:val="1"/>
      <w:numFmt w:val="bullet"/>
      <w:lvlText w:val="o"/>
      <w:lvlJc w:val="left"/>
      <w:pPr>
        <w:ind w:left="6581" w:hanging="360"/>
      </w:pPr>
      <w:rPr>
        <w:rFonts w:ascii="Courier New" w:hAnsi="Courier New" w:cs="Courier New" w:hint="default"/>
      </w:rPr>
    </w:lvl>
    <w:lvl w:ilvl="8" w:tplc="04090005" w:tentative="1">
      <w:start w:val="1"/>
      <w:numFmt w:val="bullet"/>
      <w:lvlText w:val=""/>
      <w:lvlJc w:val="left"/>
      <w:pPr>
        <w:ind w:left="7301" w:hanging="360"/>
      </w:pPr>
      <w:rPr>
        <w:rFonts w:ascii="Wingdings" w:hAnsi="Wingdings" w:hint="default"/>
      </w:rPr>
    </w:lvl>
  </w:abstractNum>
  <w:abstractNum w:abstractNumId="20">
    <w:nsid w:val="5F08045B"/>
    <w:multiLevelType w:val="multilevel"/>
    <w:tmpl w:val="51C09418"/>
    <w:lvl w:ilvl="0">
      <w:start w:val="1"/>
      <w:numFmt w:val="none"/>
      <w:suff w:val="nothing"/>
      <w:lvlText w:val=""/>
      <w:lvlJc w:val="left"/>
      <w:pPr>
        <w:ind w:left="0" w:firstLine="288"/>
      </w:pPr>
      <w:rPr>
        <w:rFonts w:hint="default"/>
      </w:rPr>
    </w:lvl>
    <w:lvl w:ilvl="1">
      <w:start w:val="1"/>
      <w:numFmt w:val="none"/>
      <w:lvlRestart w:val="0"/>
      <w:suff w:val="nothing"/>
      <w:lvlText w:val=""/>
      <w:lvlJc w:val="left"/>
      <w:pPr>
        <w:ind w:left="0" w:firstLine="0"/>
      </w:pPr>
      <w:rPr>
        <w:rFonts w:hint="default"/>
      </w:rPr>
    </w:lvl>
    <w:lvl w:ilvl="2">
      <w:start w:val="1"/>
      <w:numFmt w:val="none"/>
      <w:lvlText w:val=""/>
      <w:lvlJc w:val="left"/>
      <w:pPr>
        <w:ind w:left="1080" w:hanging="360"/>
      </w:pPr>
      <w:rPr>
        <w:rFonts w:hint="default"/>
      </w:rPr>
    </w:lvl>
    <w:lvl w:ilvl="3">
      <w:start w:val="1"/>
      <w:numFmt w:val="none"/>
      <w:lvlText w:val=""/>
      <w:lvlJc w:val="left"/>
      <w:pPr>
        <w:ind w:left="1440" w:hanging="360"/>
      </w:pPr>
      <w:rPr>
        <w:rFonts w:hint="default"/>
      </w:rPr>
    </w:lvl>
    <w:lvl w:ilvl="4">
      <w:start w:val="1"/>
      <w:numFmt w:val="decimal"/>
      <w:lvlRestart w:val="0"/>
      <w:suff w:val="nothing"/>
      <w:lvlText w:val="Part %5: "/>
      <w:lvlJc w:val="left"/>
      <w:pPr>
        <w:ind w:left="0" w:firstLine="0"/>
      </w:pPr>
      <w:rPr>
        <w:rFonts w:hint="default"/>
      </w:rPr>
    </w:lvl>
    <w:lvl w:ilvl="5">
      <w:start w:val="1"/>
      <w:numFmt w:val="decimal"/>
      <w:lvlRestart w:val="0"/>
      <w:suff w:val="nothing"/>
      <w:lvlText w:val="%6"/>
      <w:lvlJc w:val="left"/>
      <w:pPr>
        <w:ind w:left="2160" w:hanging="360"/>
      </w:pPr>
      <w:rPr>
        <w:rFonts w:ascii="Arial Bold" w:hAnsi="Arial Bold" w:hint="default"/>
        <w:b/>
        <w:i w:val="0"/>
        <w:sz w:val="48"/>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nsid w:val="683505EF"/>
    <w:multiLevelType w:val="hybridMultilevel"/>
    <w:tmpl w:val="AA8662B6"/>
    <w:lvl w:ilvl="0" w:tplc="E8489626">
      <w:start w:val="1"/>
      <w:numFmt w:val="bullet"/>
      <w:pStyle w:val="TableListBullet2"/>
      <w:lvlText w:val=""/>
      <w:lvlJc w:val="left"/>
      <w:pPr>
        <w:ind w:left="1267" w:hanging="360"/>
      </w:pPr>
      <w:rPr>
        <w:rFonts w:ascii="Wingdings" w:hAnsi="Wingdings" w:hint="default"/>
        <w:sz w:val="18"/>
        <w:szCs w:val="18"/>
      </w:rPr>
    </w:lvl>
    <w:lvl w:ilvl="1" w:tplc="04090003" w:tentative="1">
      <w:start w:val="1"/>
      <w:numFmt w:val="bullet"/>
      <w:lvlText w:val="o"/>
      <w:lvlJc w:val="left"/>
      <w:pPr>
        <w:ind w:left="1987" w:hanging="360"/>
      </w:pPr>
      <w:rPr>
        <w:rFonts w:ascii="Courier New" w:hAnsi="Courier New" w:cs="Courier New" w:hint="default"/>
      </w:rPr>
    </w:lvl>
    <w:lvl w:ilvl="2" w:tplc="04090005" w:tentative="1">
      <w:start w:val="1"/>
      <w:numFmt w:val="bullet"/>
      <w:lvlText w:val=""/>
      <w:lvlJc w:val="left"/>
      <w:pPr>
        <w:ind w:left="2707" w:hanging="360"/>
      </w:pPr>
      <w:rPr>
        <w:rFonts w:ascii="Wingdings" w:hAnsi="Wingdings" w:hint="default"/>
      </w:rPr>
    </w:lvl>
    <w:lvl w:ilvl="3" w:tplc="04090001" w:tentative="1">
      <w:start w:val="1"/>
      <w:numFmt w:val="bullet"/>
      <w:lvlText w:val=""/>
      <w:lvlJc w:val="left"/>
      <w:pPr>
        <w:ind w:left="3427" w:hanging="360"/>
      </w:pPr>
      <w:rPr>
        <w:rFonts w:ascii="Symbol" w:hAnsi="Symbol" w:hint="default"/>
      </w:rPr>
    </w:lvl>
    <w:lvl w:ilvl="4" w:tplc="04090003" w:tentative="1">
      <w:start w:val="1"/>
      <w:numFmt w:val="bullet"/>
      <w:lvlText w:val="o"/>
      <w:lvlJc w:val="left"/>
      <w:pPr>
        <w:ind w:left="4147" w:hanging="360"/>
      </w:pPr>
      <w:rPr>
        <w:rFonts w:ascii="Courier New" w:hAnsi="Courier New" w:cs="Courier New" w:hint="default"/>
      </w:rPr>
    </w:lvl>
    <w:lvl w:ilvl="5" w:tplc="04090005" w:tentative="1">
      <w:start w:val="1"/>
      <w:numFmt w:val="bullet"/>
      <w:lvlText w:val=""/>
      <w:lvlJc w:val="left"/>
      <w:pPr>
        <w:ind w:left="4867" w:hanging="360"/>
      </w:pPr>
      <w:rPr>
        <w:rFonts w:ascii="Wingdings" w:hAnsi="Wingdings" w:hint="default"/>
      </w:rPr>
    </w:lvl>
    <w:lvl w:ilvl="6" w:tplc="04090001" w:tentative="1">
      <w:start w:val="1"/>
      <w:numFmt w:val="bullet"/>
      <w:lvlText w:val=""/>
      <w:lvlJc w:val="left"/>
      <w:pPr>
        <w:ind w:left="5587" w:hanging="360"/>
      </w:pPr>
      <w:rPr>
        <w:rFonts w:ascii="Symbol" w:hAnsi="Symbol" w:hint="default"/>
      </w:rPr>
    </w:lvl>
    <w:lvl w:ilvl="7" w:tplc="04090003" w:tentative="1">
      <w:start w:val="1"/>
      <w:numFmt w:val="bullet"/>
      <w:lvlText w:val="o"/>
      <w:lvlJc w:val="left"/>
      <w:pPr>
        <w:ind w:left="6307" w:hanging="360"/>
      </w:pPr>
      <w:rPr>
        <w:rFonts w:ascii="Courier New" w:hAnsi="Courier New" w:cs="Courier New" w:hint="default"/>
      </w:rPr>
    </w:lvl>
    <w:lvl w:ilvl="8" w:tplc="04090005" w:tentative="1">
      <w:start w:val="1"/>
      <w:numFmt w:val="bullet"/>
      <w:lvlText w:val=""/>
      <w:lvlJc w:val="left"/>
      <w:pPr>
        <w:ind w:left="7027" w:hanging="360"/>
      </w:pPr>
      <w:rPr>
        <w:rFonts w:ascii="Wingdings" w:hAnsi="Wingdings" w:hint="default"/>
      </w:rPr>
    </w:lvl>
  </w:abstractNum>
  <w:abstractNum w:abstractNumId="22">
    <w:nsid w:val="6BF14855"/>
    <w:multiLevelType w:val="multilevel"/>
    <w:tmpl w:val="D074B348"/>
    <w:lvl w:ilvl="0">
      <w:start w:val="1"/>
      <w:numFmt w:val="none"/>
      <w:pStyle w:val="ListTaskIntroduction"/>
      <w:lvlText w:val=""/>
      <w:lvlJc w:val="left"/>
      <w:pPr>
        <w:tabs>
          <w:tab w:val="num" w:pos="0"/>
        </w:tabs>
        <w:ind w:left="0" w:firstLine="0"/>
      </w:pPr>
      <w:rPr>
        <w:rFonts w:hint="default"/>
      </w:rPr>
    </w:lvl>
    <w:lvl w:ilvl="1">
      <w:start w:val="1"/>
      <w:numFmt w:val="decimal"/>
      <w:pStyle w:val="a0"/>
      <w:lvlText w:val="%2"/>
      <w:lvlJc w:val="left"/>
      <w:pPr>
        <w:tabs>
          <w:tab w:val="num" w:pos="533"/>
        </w:tabs>
        <w:ind w:left="547" w:hanging="273"/>
      </w:pPr>
      <w:rPr>
        <w:rFonts w:ascii="Arial Bold" w:hAnsi="Arial Bold" w:hint="default"/>
        <w:b/>
        <w:i w:val="0"/>
        <w:sz w:val="20"/>
      </w:rPr>
    </w:lvl>
    <w:lvl w:ilvl="2">
      <w:start w:val="1"/>
      <w:numFmt w:val="none"/>
      <w:lvlRestart w:val="0"/>
      <w:pStyle w:val="a1"/>
      <w:suff w:val="nothing"/>
      <w:lvlText w:val="%3"/>
      <w:lvlJc w:val="left"/>
      <w:pPr>
        <w:ind w:left="547" w:firstLine="0"/>
      </w:pPr>
      <w:rPr>
        <w:rFonts w:hint="default"/>
        <w:b/>
        <w:i w:val="0"/>
      </w:rPr>
    </w:lvl>
    <w:lvl w:ilvl="3">
      <w:start w:val="1"/>
      <w:numFmt w:val="lowerLetter"/>
      <w:lvlRestart w:val="2"/>
      <w:pStyle w:val="21"/>
      <w:lvlText w:val="%4"/>
      <w:lvlJc w:val="left"/>
      <w:pPr>
        <w:tabs>
          <w:tab w:val="num" w:pos="792"/>
        </w:tabs>
        <w:ind w:left="821" w:hanging="288"/>
      </w:pPr>
      <w:rPr>
        <w:rFonts w:hint="default"/>
        <w:b/>
        <w:i w:val="0"/>
      </w:rPr>
    </w:lvl>
    <w:lvl w:ilvl="4">
      <w:start w:val="1"/>
      <w:numFmt w:val="none"/>
      <w:lvlRestart w:val="0"/>
      <w:pStyle w:val="22"/>
      <w:suff w:val="nothing"/>
      <w:lvlText w:val=""/>
      <w:lvlJc w:val="left"/>
      <w:pPr>
        <w:ind w:left="821" w:firstLine="0"/>
      </w:pPr>
      <w:rPr>
        <w:rFonts w:hint="default"/>
      </w:rPr>
    </w:lvl>
    <w:lvl w:ilvl="5">
      <w:start w:val="1"/>
      <w:numFmt w:val="lowerRoman"/>
      <w:lvlRestart w:val="4"/>
      <w:pStyle w:val="31"/>
      <w:lvlText w:val="%6."/>
      <w:lvlJc w:val="left"/>
      <w:pPr>
        <w:tabs>
          <w:tab w:val="num" w:pos="1152"/>
        </w:tabs>
        <w:ind w:left="1152" w:hanging="302"/>
      </w:pPr>
      <w:rPr>
        <w:rFonts w:ascii="Arial" w:hAnsi="Arial" w:hint="default"/>
        <w:b w:val="0"/>
        <w:i w:val="0"/>
        <w:sz w:val="20"/>
      </w:rPr>
    </w:lvl>
    <w:lvl w:ilvl="6">
      <w:start w:val="1"/>
      <w:numFmt w:val="none"/>
      <w:lvlRestart w:val="0"/>
      <w:pStyle w:val="32"/>
      <w:suff w:val="nothing"/>
      <w:lvlText w:val=""/>
      <w:lvlJc w:val="left"/>
      <w:pPr>
        <w:ind w:left="1152" w:firstLine="0"/>
      </w:pPr>
      <w:rPr>
        <w:rFonts w:hint="default"/>
      </w:rPr>
    </w:lvl>
    <w:lvl w:ilvl="7">
      <w:start w:val="1"/>
      <w:numFmt w:val="none"/>
      <w:lvlText w:val=""/>
      <w:lvlJc w:val="left"/>
      <w:pPr>
        <w:tabs>
          <w:tab w:val="num" w:pos="2520"/>
        </w:tabs>
        <w:ind w:left="821" w:firstLine="0"/>
      </w:pPr>
      <w:rPr>
        <w:rFonts w:hint="default"/>
      </w:rPr>
    </w:lvl>
    <w:lvl w:ilvl="8">
      <w:start w:val="1"/>
      <w:numFmt w:val="none"/>
      <w:lvlText w:val="%9"/>
      <w:lvlJc w:val="left"/>
      <w:pPr>
        <w:tabs>
          <w:tab w:val="num" w:pos="2880"/>
        </w:tabs>
        <w:ind w:left="821" w:firstLine="0"/>
      </w:pPr>
      <w:rPr>
        <w:rFonts w:hint="default"/>
      </w:rPr>
    </w:lvl>
  </w:abstractNum>
  <w:abstractNum w:abstractNumId="23">
    <w:nsid w:val="6C59709B"/>
    <w:multiLevelType w:val="multilevel"/>
    <w:tmpl w:val="0E02BD7E"/>
    <w:styleLink w:val="1ai"/>
    <w:lvl w:ilvl="0">
      <w:start w:val="1"/>
      <w:numFmt w:val="decimal"/>
      <w:lvlText w:val="%1)"/>
      <w:lvlJc w:val="left"/>
      <w:pPr>
        <w:ind w:left="274" w:hanging="274"/>
      </w:pPr>
      <w:rPr>
        <w:rFonts w:hint="default"/>
      </w:rPr>
    </w:lvl>
    <w:lvl w:ilvl="1">
      <w:start w:val="1"/>
      <w:numFmt w:val="lowerLetter"/>
      <w:lvlText w:val="%2)"/>
      <w:lvlJc w:val="left"/>
      <w:pPr>
        <w:ind w:left="548" w:hanging="274"/>
      </w:pPr>
      <w:rPr>
        <w:rFonts w:hint="default"/>
      </w:rPr>
    </w:lvl>
    <w:lvl w:ilvl="2">
      <w:start w:val="1"/>
      <w:numFmt w:val="lowerRoman"/>
      <w:lvlText w:val="%3)"/>
      <w:lvlJc w:val="left"/>
      <w:pPr>
        <w:ind w:left="822" w:hanging="274"/>
      </w:pPr>
      <w:rPr>
        <w:rFonts w:hint="default"/>
      </w:rPr>
    </w:lvl>
    <w:lvl w:ilvl="3">
      <w:start w:val="1"/>
      <w:numFmt w:val="decimal"/>
      <w:lvlText w:val="(%4)"/>
      <w:lvlJc w:val="left"/>
      <w:pPr>
        <w:ind w:left="1096" w:hanging="274"/>
      </w:pPr>
      <w:rPr>
        <w:rFonts w:hint="default"/>
      </w:rPr>
    </w:lvl>
    <w:lvl w:ilvl="4">
      <w:start w:val="1"/>
      <w:numFmt w:val="lowerLetter"/>
      <w:lvlText w:val="(%5)"/>
      <w:lvlJc w:val="left"/>
      <w:pPr>
        <w:ind w:left="1370" w:hanging="274"/>
      </w:pPr>
      <w:rPr>
        <w:rFonts w:hint="default"/>
      </w:rPr>
    </w:lvl>
    <w:lvl w:ilvl="5">
      <w:start w:val="1"/>
      <w:numFmt w:val="lowerRoman"/>
      <w:lvlText w:val="(%6)"/>
      <w:lvlJc w:val="left"/>
      <w:pPr>
        <w:ind w:left="1644" w:hanging="274"/>
      </w:pPr>
      <w:rPr>
        <w:rFonts w:hint="default"/>
      </w:rPr>
    </w:lvl>
    <w:lvl w:ilvl="6">
      <w:start w:val="1"/>
      <w:numFmt w:val="decimal"/>
      <w:lvlText w:val="%7."/>
      <w:lvlJc w:val="left"/>
      <w:pPr>
        <w:ind w:left="1918" w:hanging="274"/>
      </w:pPr>
      <w:rPr>
        <w:rFonts w:hint="default"/>
      </w:rPr>
    </w:lvl>
    <w:lvl w:ilvl="7">
      <w:start w:val="1"/>
      <w:numFmt w:val="lowerLetter"/>
      <w:lvlText w:val="%8."/>
      <w:lvlJc w:val="left"/>
      <w:pPr>
        <w:ind w:left="2192" w:hanging="274"/>
      </w:pPr>
      <w:rPr>
        <w:rFonts w:hint="default"/>
      </w:rPr>
    </w:lvl>
    <w:lvl w:ilvl="8">
      <w:start w:val="1"/>
      <w:numFmt w:val="lowerRoman"/>
      <w:lvlText w:val="%9."/>
      <w:lvlJc w:val="left"/>
      <w:pPr>
        <w:ind w:left="2466" w:hanging="274"/>
      </w:pPr>
      <w:rPr>
        <w:rFonts w:hint="default"/>
      </w:rPr>
    </w:lvl>
  </w:abstractNum>
  <w:abstractNum w:abstractNumId="24">
    <w:nsid w:val="7BC876F0"/>
    <w:multiLevelType w:val="multilevel"/>
    <w:tmpl w:val="959AC6BE"/>
    <w:lvl w:ilvl="0">
      <w:numFmt w:val="none"/>
      <w:pStyle w:val="TaskMajorIntro"/>
      <w:suff w:val="nothing"/>
      <w:lvlText w:val=""/>
      <w:lvlJc w:val="left"/>
      <w:pPr>
        <w:ind w:left="0" w:firstLine="0"/>
      </w:pPr>
      <w:rPr>
        <w:rFonts w:ascii="Arial Bold" w:hAnsi="Arial Bold" w:hint="default"/>
        <w:b/>
        <w:i w:val="0"/>
        <w:sz w:val="20"/>
      </w:rPr>
    </w:lvl>
    <w:lvl w:ilvl="1">
      <w:start w:val="1"/>
      <w:numFmt w:val="decimal"/>
      <w:pStyle w:val="TaskMajorList"/>
      <w:lvlText w:val="%2"/>
      <w:lvlJc w:val="left"/>
      <w:pPr>
        <w:tabs>
          <w:tab w:val="num" w:pos="533"/>
        </w:tabs>
        <w:ind w:left="274" w:firstLine="0"/>
      </w:pPr>
      <w:rPr>
        <w:rFonts w:ascii="Arial Bold" w:hAnsi="Arial Bold" w:hint="default"/>
        <w:b/>
        <w:i w:val="0"/>
        <w:sz w:val="20"/>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abstractNumId w:val="23"/>
  </w:num>
  <w:num w:numId="2">
    <w:abstractNumId w:val="9"/>
  </w:num>
  <w:num w:numId="3">
    <w:abstractNumId w:val="17"/>
  </w:num>
  <w:num w:numId="4">
    <w:abstractNumId w:val="11"/>
  </w:num>
  <w:num w:numId="5">
    <w:abstractNumId w:val="4"/>
  </w:num>
  <w:num w:numId="6">
    <w:abstractNumId w:val="3"/>
  </w:num>
  <w:num w:numId="7">
    <w:abstractNumId w:val="2"/>
  </w:num>
  <w:num w:numId="8">
    <w:abstractNumId w:val="1"/>
  </w:num>
  <w:num w:numId="9">
    <w:abstractNumId w:val="0"/>
  </w:num>
  <w:num w:numId="10">
    <w:abstractNumId w:val="17"/>
  </w:num>
  <w:num w:numId="11">
    <w:abstractNumId w:val="15"/>
  </w:num>
  <w:num w:numId="12">
    <w:abstractNumId w:val="6"/>
  </w:num>
  <w:num w:numId="13">
    <w:abstractNumId w:val="22"/>
  </w:num>
  <w:num w:numId="14">
    <w:abstractNumId w:val="8"/>
  </w:num>
  <w:num w:numId="15">
    <w:abstractNumId w:val="7"/>
  </w:num>
  <w:num w:numId="16">
    <w:abstractNumId w:val="14"/>
  </w:num>
  <w:num w:numId="17">
    <w:abstractNumId w:val="19"/>
  </w:num>
  <w:num w:numId="18">
    <w:abstractNumId w:val="12"/>
  </w:num>
  <w:num w:numId="19">
    <w:abstractNumId w:val="13"/>
  </w:num>
  <w:num w:numId="20">
    <w:abstractNumId w:val="13"/>
  </w:num>
  <w:num w:numId="21">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0"/>
  </w:num>
  <w:num w:numId="23">
    <w:abstractNumId w:val="6"/>
    <w:lvlOverride w:ilvl="0">
      <w:lvl w:ilvl="0">
        <w:start w:val="1"/>
        <w:numFmt w:val="decimal"/>
        <w:suff w:val="space"/>
        <w:lvlText w:val="Chapter %1:"/>
        <w:lvlJc w:val="left"/>
        <w:pPr>
          <w:ind w:left="0" w:firstLine="0"/>
        </w:pPr>
        <w:rPr>
          <w:rFonts w:hint="default"/>
        </w:rPr>
      </w:lvl>
    </w:lvlOverride>
  </w:num>
  <w:num w:numId="24">
    <w:abstractNumId w:val="13"/>
    <w:lvlOverride w:ilvl="0"/>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3"/>
    <w:lvlOverride w:ilvl="0"/>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3"/>
    <w:lvlOverride w:ilvl="0"/>
    <w:lvlOverride w:ilvl="1">
      <w:startOverride w:val="1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5"/>
  </w:num>
  <w:num w:numId="28">
    <w:abstractNumId w:val="24"/>
  </w:num>
  <w:num w:numId="29">
    <w:abstractNumId w:val="24"/>
  </w:num>
  <w:num w:numId="3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7"/>
    <w:lvlOverride w:ilvl="0">
      <w:startOverride w:val="1"/>
    </w:lvlOverride>
    <w:lvlOverride w:ilvl="1"/>
    <w:lvlOverride w:ilvl="2"/>
    <w:lvlOverride w:ilvl="3"/>
    <w:lvlOverride w:ilvl="4"/>
    <w:lvlOverride w:ilvl="5"/>
    <w:lvlOverride w:ilvl="6"/>
    <w:lvlOverride w:ilvl="7"/>
    <w:lvlOverride w:ilvl="8"/>
  </w:num>
  <w:num w:numId="32">
    <w:abstractNumId w:val="21"/>
  </w:num>
  <w:num w:numId="33">
    <w:abstractNumId w:val="18"/>
  </w:num>
  <w:num w:numId="34">
    <w:abstractNumId w:val="16"/>
  </w:num>
  <w:num w:numId="35">
    <w:abstractNumId w:val="20"/>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attachedTemplate r:id="rId1"/>
  <w:linkStyles/>
  <w:stylePaneFormatFilter w:val="D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1"/>
  <w:stylePaneSortMethod w:val="0000"/>
  <w:defaultTabStop w:val="274"/>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0795"/>
    <w:rsid w:val="00000642"/>
    <w:rsid w:val="00000CB9"/>
    <w:rsid w:val="000042C3"/>
    <w:rsid w:val="000065D4"/>
    <w:rsid w:val="00007A3E"/>
    <w:rsid w:val="00011BF4"/>
    <w:rsid w:val="00012AF7"/>
    <w:rsid w:val="00015F82"/>
    <w:rsid w:val="000172D2"/>
    <w:rsid w:val="000172EA"/>
    <w:rsid w:val="000211AC"/>
    <w:rsid w:val="0002300D"/>
    <w:rsid w:val="00023091"/>
    <w:rsid w:val="00023188"/>
    <w:rsid w:val="00024EE2"/>
    <w:rsid w:val="00025360"/>
    <w:rsid w:val="000262FF"/>
    <w:rsid w:val="00026DF6"/>
    <w:rsid w:val="000277F9"/>
    <w:rsid w:val="000311D1"/>
    <w:rsid w:val="00032FDF"/>
    <w:rsid w:val="0003438B"/>
    <w:rsid w:val="00035C88"/>
    <w:rsid w:val="0003669A"/>
    <w:rsid w:val="00042359"/>
    <w:rsid w:val="000434BD"/>
    <w:rsid w:val="00044D12"/>
    <w:rsid w:val="00044E7A"/>
    <w:rsid w:val="000477F3"/>
    <w:rsid w:val="00047EE1"/>
    <w:rsid w:val="000507EC"/>
    <w:rsid w:val="00051776"/>
    <w:rsid w:val="000517A6"/>
    <w:rsid w:val="00051DAD"/>
    <w:rsid w:val="00054A1B"/>
    <w:rsid w:val="0005515E"/>
    <w:rsid w:val="0005570A"/>
    <w:rsid w:val="00056ED7"/>
    <w:rsid w:val="00056F97"/>
    <w:rsid w:val="000572E1"/>
    <w:rsid w:val="00060E3F"/>
    <w:rsid w:val="00062451"/>
    <w:rsid w:val="00064AE8"/>
    <w:rsid w:val="00064F8A"/>
    <w:rsid w:val="00065759"/>
    <w:rsid w:val="00066089"/>
    <w:rsid w:val="0006686C"/>
    <w:rsid w:val="00066B99"/>
    <w:rsid w:val="00066CD1"/>
    <w:rsid w:val="00072B53"/>
    <w:rsid w:val="0007374C"/>
    <w:rsid w:val="000743DD"/>
    <w:rsid w:val="000753F6"/>
    <w:rsid w:val="000769D6"/>
    <w:rsid w:val="0007779E"/>
    <w:rsid w:val="0008397E"/>
    <w:rsid w:val="00084043"/>
    <w:rsid w:val="000841FB"/>
    <w:rsid w:val="0008440B"/>
    <w:rsid w:val="000849AA"/>
    <w:rsid w:val="000849CB"/>
    <w:rsid w:val="00086B89"/>
    <w:rsid w:val="000914A9"/>
    <w:rsid w:val="00091B28"/>
    <w:rsid w:val="000940B3"/>
    <w:rsid w:val="00097FDE"/>
    <w:rsid w:val="000A0588"/>
    <w:rsid w:val="000A118C"/>
    <w:rsid w:val="000A169A"/>
    <w:rsid w:val="000A3C52"/>
    <w:rsid w:val="000A538A"/>
    <w:rsid w:val="000A717B"/>
    <w:rsid w:val="000A77BD"/>
    <w:rsid w:val="000A7B52"/>
    <w:rsid w:val="000B14F0"/>
    <w:rsid w:val="000B2D29"/>
    <w:rsid w:val="000B32E8"/>
    <w:rsid w:val="000B4083"/>
    <w:rsid w:val="000B4F54"/>
    <w:rsid w:val="000B5475"/>
    <w:rsid w:val="000B7501"/>
    <w:rsid w:val="000C214B"/>
    <w:rsid w:val="000C3177"/>
    <w:rsid w:val="000C3244"/>
    <w:rsid w:val="000C364C"/>
    <w:rsid w:val="000C3869"/>
    <w:rsid w:val="000C54BB"/>
    <w:rsid w:val="000C5AC5"/>
    <w:rsid w:val="000C68F3"/>
    <w:rsid w:val="000C6D35"/>
    <w:rsid w:val="000C71D0"/>
    <w:rsid w:val="000D16D0"/>
    <w:rsid w:val="000D19D8"/>
    <w:rsid w:val="000D48EB"/>
    <w:rsid w:val="000D6E0A"/>
    <w:rsid w:val="000D7139"/>
    <w:rsid w:val="000E0A4B"/>
    <w:rsid w:val="000E23A4"/>
    <w:rsid w:val="000E2DAC"/>
    <w:rsid w:val="000E6303"/>
    <w:rsid w:val="000E6B8C"/>
    <w:rsid w:val="000E7248"/>
    <w:rsid w:val="000F0395"/>
    <w:rsid w:val="000F0CB5"/>
    <w:rsid w:val="000F2291"/>
    <w:rsid w:val="000F2327"/>
    <w:rsid w:val="000F2F55"/>
    <w:rsid w:val="000F4F7A"/>
    <w:rsid w:val="000F5C6E"/>
    <w:rsid w:val="000F6206"/>
    <w:rsid w:val="00101E22"/>
    <w:rsid w:val="0010203B"/>
    <w:rsid w:val="001022CC"/>
    <w:rsid w:val="001037B1"/>
    <w:rsid w:val="00103D51"/>
    <w:rsid w:val="001072BB"/>
    <w:rsid w:val="00110DFD"/>
    <w:rsid w:val="0011163E"/>
    <w:rsid w:val="00111D11"/>
    <w:rsid w:val="00112947"/>
    <w:rsid w:val="00112D7B"/>
    <w:rsid w:val="00115224"/>
    <w:rsid w:val="00117DBA"/>
    <w:rsid w:val="0012079A"/>
    <w:rsid w:val="00121463"/>
    <w:rsid w:val="00121D58"/>
    <w:rsid w:val="00121D83"/>
    <w:rsid w:val="001222C2"/>
    <w:rsid w:val="00123301"/>
    <w:rsid w:val="00123389"/>
    <w:rsid w:val="00123B67"/>
    <w:rsid w:val="00123F51"/>
    <w:rsid w:val="00124EC2"/>
    <w:rsid w:val="00124FA3"/>
    <w:rsid w:val="00126BCC"/>
    <w:rsid w:val="00126CAC"/>
    <w:rsid w:val="001279C0"/>
    <w:rsid w:val="00130D34"/>
    <w:rsid w:val="00131B47"/>
    <w:rsid w:val="00132795"/>
    <w:rsid w:val="00133899"/>
    <w:rsid w:val="00134C33"/>
    <w:rsid w:val="00135083"/>
    <w:rsid w:val="00135927"/>
    <w:rsid w:val="0013592A"/>
    <w:rsid w:val="00136C6B"/>
    <w:rsid w:val="00137692"/>
    <w:rsid w:val="00140025"/>
    <w:rsid w:val="001410D3"/>
    <w:rsid w:val="001412C1"/>
    <w:rsid w:val="001422B3"/>
    <w:rsid w:val="00143FF6"/>
    <w:rsid w:val="00144266"/>
    <w:rsid w:val="00145C43"/>
    <w:rsid w:val="0014661C"/>
    <w:rsid w:val="001466D7"/>
    <w:rsid w:val="00146AF6"/>
    <w:rsid w:val="00147B9F"/>
    <w:rsid w:val="00147C24"/>
    <w:rsid w:val="00151135"/>
    <w:rsid w:val="00152600"/>
    <w:rsid w:val="00152E30"/>
    <w:rsid w:val="00156FA3"/>
    <w:rsid w:val="001603D8"/>
    <w:rsid w:val="00160AA9"/>
    <w:rsid w:val="001621AE"/>
    <w:rsid w:val="00162B8F"/>
    <w:rsid w:val="0016333E"/>
    <w:rsid w:val="00165773"/>
    <w:rsid w:val="00165791"/>
    <w:rsid w:val="00165B0B"/>
    <w:rsid w:val="001663B2"/>
    <w:rsid w:val="0017010C"/>
    <w:rsid w:val="00170700"/>
    <w:rsid w:val="00171622"/>
    <w:rsid w:val="00171B18"/>
    <w:rsid w:val="00172DF8"/>
    <w:rsid w:val="00172E50"/>
    <w:rsid w:val="0017338F"/>
    <w:rsid w:val="0017474F"/>
    <w:rsid w:val="001778E2"/>
    <w:rsid w:val="001848FA"/>
    <w:rsid w:val="00184973"/>
    <w:rsid w:val="00184B58"/>
    <w:rsid w:val="00184D7D"/>
    <w:rsid w:val="00185409"/>
    <w:rsid w:val="0018759D"/>
    <w:rsid w:val="001905AC"/>
    <w:rsid w:val="001915AA"/>
    <w:rsid w:val="00191C48"/>
    <w:rsid w:val="00193E18"/>
    <w:rsid w:val="0019513E"/>
    <w:rsid w:val="00197108"/>
    <w:rsid w:val="001A03C0"/>
    <w:rsid w:val="001A0683"/>
    <w:rsid w:val="001A1286"/>
    <w:rsid w:val="001A1838"/>
    <w:rsid w:val="001A3D26"/>
    <w:rsid w:val="001A4546"/>
    <w:rsid w:val="001A5DC5"/>
    <w:rsid w:val="001A6F0A"/>
    <w:rsid w:val="001B28FB"/>
    <w:rsid w:val="001B34F4"/>
    <w:rsid w:val="001B43A4"/>
    <w:rsid w:val="001B46E0"/>
    <w:rsid w:val="001B4D60"/>
    <w:rsid w:val="001B73FC"/>
    <w:rsid w:val="001B7497"/>
    <w:rsid w:val="001C159C"/>
    <w:rsid w:val="001C1AAB"/>
    <w:rsid w:val="001C30CA"/>
    <w:rsid w:val="001C3B13"/>
    <w:rsid w:val="001C3E98"/>
    <w:rsid w:val="001C4469"/>
    <w:rsid w:val="001C5875"/>
    <w:rsid w:val="001C5B34"/>
    <w:rsid w:val="001C5E6F"/>
    <w:rsid w:val="001C64C3"/>
    <w:rsid w:val="001C7225"/>
    <w:rsid w:val="001C7998"/>
    <w:rsid w:val="001D15B3"/>
    <w:rsid w:val="001D1988"/>
    <w:rsid w:val="001D3313"/>
    <w:rsid w:val="001D55A3"/>
    <w:rsid w:val="001D5871"/>
    <w:rsid w:val="001D5FE7"/>
    <w:rsid w:val="001E1A46"/>
    <w:rsid w:val="001E1C65"/>
    <w:rsid w:val="001E1C87"/>
    <w:rsid w:val="001E268E"/>
    <w:rsid w:val="001E28B2"/>
    <w:rsid w:val="001E5870"/>
    <w:rsid w:val="001E7493"/>
    <w:rsid w:val="001F05C3"/>
    <w:rsid w:val="001F0746"/>
    <w:rsid w:val="001F11F6"/>
    <w:rsid w:val="001F33F8"/>
    <w:rsid w:val="001F4108"/>
    <w:rsid w:val="001F41D6"/>
    <w:rsid w:val="001F46A2"/>
    <w:rsid w:val="001F63E8"/>
    <w:rsid w:val="001F6A70"/>
    <w:rsid w:val="001F7E2E"/>
    <w:rsid w:val="002029A8"/>
    <w:rsid w:val="00203FF3"/>
    <w:rsid w:val="002043CE"/>
    <w:rsid w:val="002053EE"/>
    <w:rsid w:val="00205AEF"/>
    <w:rsid w:val="00206557"/>
    <w:rsid w:val="00206E4A"/>
    <w:rsid w:val="00207845"/>
    <w:rsid w:val="00207DAA"/>
    <w:rsid w:val="00210299"/>
    <w:rsid w:val="00210929"/>
    <w:rsid w:val="00211142"/>
    <w:rsid w:val="002130EF"/>
    <w:rsid w:val="00213913"/>
    <w:rsid w:val="00213D15"/>
    <w:rsid w:val="0021542F"/>
    <w:rsid w:val="002156EF"/>
    <w:rsid w:val="0021643B"/>
    <w:rsid w:val="00217287"/>
    <w:rsid w:val="00217798"/>
    <w:rsid w:val="00221562"/>
    <w:rsid w:val="002220C1"/>
    <w:rsid w:val="002229B0"/>
    <w:rsid w:val="00222EBE"/>
    <w:rsid w:val="00223906"/>
    <w:rsid w:val="00224E58"/>
    <w:rsid w:val="00226803"/>
    <w:rsid w:val="00230F19"/>
    <w:rsid w:val="00231DD6"/>
    <w:rsid w:val="00233BAB"/>
    <w:rsid w:val="0023462C"/>
    <w:rsid w:val="00235F51"/>
    <w:rsid w:val="0023656D"/>
    <w:rsid w:val="00240381"/>
    <w:rsid w:val="002407C6"/>
    <w:rsid w:val="00242967"/>
    <w:rsid w:val="00242E72"/>
    <w:rsid w:val="00243441"/>
    <w:rsid w:val="00243B11"/>
    <w:rsid w:val="00243CC9"/>
    <w:rsid w:val="00243D60"/>
    <w:rsid w:val="00243D71"/>
    <w:rsid w:val="00245F28"/>
    <w:rsid w:val="00246911"/>
    <w:rsid w:val="00247593"/>
    <w:rsid w:val="00247B30"/>
    <w:rsid w:val="00247FA7"/>
    <w:rsid w:val="0025086F"/>
    <w:rsid w:val="00250A32"/>
    <w:rsid w:val="00252CE1"/>
    <w:rsid w:val="00252F5D"/>
    <w:rsid w:val="0025468C"/>
    <w:rsid w:val="0025487E"/>
    <w:rsid w:val="00255987"/>
    <w:rsid w:val="00255DDD"/>
    <w:rsid w:val="00256650"/>
    <w:rsid w:val="0025696D"/>
    <w:rsid w:val="00256F76"/>
    <w:rsid w:val="00257461"/>
    <w:rsid w:val="00257A42"/>
    <w:rsid w:val="00261DAC"/>
    <w:rsid w:val="002631AE"/>
    <w:rsid w:val="00263691"/>
    <w:rsid w:val="0026374F"/>
    <w:rsid w:val="00264392"/>
    <w:rsid w:val="002651BE"/>
    <w:rsid w:val="002657EE"/>
    <w:rsid w:val="00265ED6"/>
    <w:rsid w:val="002669B8"/>
    <w:rsid w:val="00266AEC"/>
    <w:rsid w:val="002702BE"/>
    <w:rsid w:val="00271160"/>
    <w:rsid w:val="0027121B"/>
    <w:rsid w:val="00272702"/>
    <w:rsid w:val="00275DD9"/>
    <w:rsid w:val="0027711D"/>
    <w:rsid w:val="00281925"/>
    <w:rsid w:val="00282BB9"/>
    <w:rsid w:val="00282CBA"/>
    <w:rsid w:val="0028419B"/>
    <w:rsid w:val="00284491"/>
    <w:rsid w:val="002845DC"/>
    <w:rsid w:val="00286480"/>
    <w:rsid w:val="00287055"/>
    <w:rsid w:val="0029051A"/>
    <w:rsid w:val="00290F84"/>
    <w:rsid w:val="0029144F"/>
    <w:rsid w:val="00292214"/>
    <w:rsid w:val="0029283E"/>
    <w:rsid w:val="0029299C"/>
    <w:rsid w:val="00292D3E"/>
    <w:rsid w:val="00293562"/>
    <w:rsid w:val="002945BB"/>
    <w:rsid w:val="00294951"/>
    <w:rsid w:val="0029604A"/>
    <w:rsid w:val="00296C19"/>
    <w:rsid w:val="002A0349"/>
    <w:rsid w:val="002A095B"/>
    <w:rsid w:val="002A0AB0"/>
    <w:rsid w:val="002A3BA1"/>
    <w:rsid w:val="002A495D"/>
    <w:rsid w:val="002A5A0A"/>
    <w:rsid w:val="002A62B7"/>
    <w:rsid w:val="002A6D63"/>
    <w:rsid w:val="002A71B2"/>
    <w:rsid w:val="002B06EE"/>
    <w:rsid w:val="002B0D89"/>
    <w:rsid w:val="002B2439"/>
    <w:rsid w:val="002B3B32"/>
    <w:rsid w:val="002B3C00"/>
    <w:rsid w:val="002B43B5"/>
    <w:rsid w:val="002B4FBA"/>
    <w:rsid w:val="002B6190"/>
    <w:rsid w:val="002B61DE"/>
    <w:rsid w:val="002C01CE"/>
    <w:rsid w:val="002C0F21"/>
    <w:rsid w:val="002C21F3"/>
    <w:rsid w:val="002C3064"/>
    <w:rsid w:val="002C318A"/>
    <w:rsid w:val="002C69B5"/>
    <w:rsid w:val="002C78D1"/>
    <w:rsid w:val="002D08C9"/>
    <w:rsid w:val="002D0A0B"/>
    <w:rsid w:val="002D1754"/>
    <w:rsid w:val="002D1E91"/>
    <w:rsid w:val="002D268A"/>
    <w:rsid w:val="002D3617"/>
    <w:rsid w:val="002D5EE7"/>
    <w:rsid w:val="002D6787"/>
    <w:rsid w:val="002D7F8E"/>
    <w:rsid w:val="002E03A2"/>
    <w:rsid w:val="002E0604"/>
    <w:rsid w:val="002E3547"/>
    <w:rsid w:val="002E5BE2"/>
    <w:rsid w:val="002E5DF4"/>
    <w:rsid w:val="002E740B"/>
    <w:rsid w:val="002F0282"/>
    <w:rsid w:val="002F0771"/>
    <w:rsid w:val="002F12E8"/>
    <w:rsid w:val="002F1E28"/>
    <w:rsid w:val="002F2E6E"/>
    <w:rsid w:val="002F478A"/>
    <w:rsid w:val="002F6456"/>
    <w:rsid w:val="002F743E"/>
    <w:rsid w:val="00300A2C"/>
    <w:rsid w:val="00300EF3"/>
    <w:rsid w:val="003010B6"/>
    <w:rsid w:val="0030143C"/>
    <w:rsid w:val="00301493"/>
    <w:rsid w:val="003065D6"/>
    <w:rsid w:val="0031180C"/>
    <w:rsid w:val="0031208A"/>
    <w:rsid w:val="00312338"/>
    <w:rsid w:val="00312565"/>
    <w:rsid w:val="0031378D"/>
    <w:rsid w:val="00313B22"/>
    <w:rsid w:val="003150B0"/>
    <w:rsid w:val="0031553E"/>
    <w:rsid w:val="003156DB"/>
    <w:rsid w:val="00315E8E"/>
    <w:rsid w:val="00315FEB"/>
    <w:rsid w:val="003161C8"/>
    <w:rsid w:val="00316256"/>
    <w:rsid w:val="00316EAA"/>
    <w:rsid w:val="00317481"/>
    <w:rsid w:val="003213AE"/>
    <w:rsid w:val="00321428"/>
    <w:rsid w:val="00321593"/>
    <w:rsid w:val="003225CA"/>
    <w:rsid w:val="00322A8D"/>
    <w:rsid w:val="0032310A"/>
    <w:rsid w:val="00323878"/>
    <w:rsid w:val="00323A99"/>
    <w:rsid w:val="00324755"/>
    <w:rsid w:val="003268CD"/>
    <w:rsid w:val="00326C48"/>
    <w:rsid w:val="00326D4C"/>
    <w:rsid w:val="00327935"/>
    <w:rsid w:val="003306C7"/>
    <w:rsid w:val="003331AF"/>
    <w:rsid w:val="0033383F"/>
    <w:rsid w:val="00333912"/>
    <w:rsid w:val="00335555"/>
    <w:rsid w:val="00336724"/>
    <w:rsid w:val="003374DD"/>
    <w:rsid w:val="00340145"/>
    <w:rsid w:val="003402A0"/>
    <w:rsid w:val="0034053C"/>
    <w:rsid w:val="003418DC"/>
    <w:rsid w:val="00341E31"/>
    <w:rsid w:val="00342A69"/>
    <w:rsid w:val="00345C7D"/>
    <w:rsid w:val="003468A9"/>
    <w:rsid w:val="00346DAD"/>
    <w:rsid w:val="00350F00"/>
    <w:rsid w:val="00351090"/>
    <w:rsid w:val="00354B33"/>
    <w:rsid w:val="00354F13"/>
    <w:rsid w:val="0035588B"/>
    <w:rsid w:val="00356191"/>
    <w:rsid w:val="0035688D"/>
    <w:rsid w:val="00360891"/>
    <w:rsid w:val="00362429"/>
    <w:rsid w:val="00362A22"/>
    <w:rsid w:val="00362CA4"/>
    <w:rsid w:val="00364677"/>
    <w:rsid w:val="00364EF7"/>
    <w:rsid w:val="00365176"/>
    <w:rsid w:val="00365C19"/>
    <w:rsid w:val="00366159"/>
    <w:rsid w:val="00367BE8"/>
    <w:rsid w:val="00367E15"/>
    <w:rsid w:val="00371612"/>
    <w:rsid w:val="00371ADB"/>
    <w:rsid w:val="003724C6"/>
    <w:rsid w:val="00373FA8"/>
    <w:rsid w:val="00374438"/>
    <w:rsid w:val="00374D6A"/>
    <w:rsid w:val="00375668"/>
    <w:rsid w:val="0037574E"/>
    <w:rsid w:val="003767F9"/>
    <w:rsid w:val="00376974"/>
    <w:rsid w:val="00376C1D"/>
    <w:rsid w:val="003778E3"/>
    <w:rsid w:val="00380B4B"/>
    <w:rsid w:val="00381E61"/>
    <w:rsid w:val="00382174"/>
    <w:rsid w:val="003835BE"/>
    <w:rsid w:val="003843A1"/>
    <w:rsid w:val="003931BA"/>
    <w:rsid w:val="0039338C"/>
    <w:rsid w:val="003939CE"/>
    <w:rsid w:val="003939E8"/>
    <w:rsid w:val="0039419F"/>
    <w:rsid w:val="00394E34"/>
    <w:rsid w:val="00395010"/>
    <w:rsid w:val="0039530D"/>
    <w:rsid w:val="00396DD7"/>
    <w:rsid w:val="0039701A"/>
    <w:rsid w:val="00397854"/>
    <w:rsid w:val="003A17DF"/>
    <w:rsid w:val="003A248C"/>
    <w:rsid w:val="003A71F4"/>
    <w:rsid w:val="003A7727"/>
    <w:rsid w:val="003A7BB7"/>
    <w:rsid w:val="003B16B5"/>
    <w:rsid w:val="003B1D5D"/>
    <w:rsid w:val="003B3247"/>
    <w:rsid w:val="003B360A"/>
    <w:rsid w:val="003B508F"/>
    <w:rsid w:val="003B583C"/>
    <w:rsid w:val="003C044C"/>
    <w:rsid w:val="003C1EFA"/>
    <w:rsid w:val="003C263A"/>
    <w:rsid w:val="003C2C70"/>
    <w:rsid w:val="003C3CA2"/>
    <w:rsid w:val="003C421F"/>
    <w:rsid w:val="003C50F6"/>
    <w:rsid w:val="003C6C42"/>
    <w:rsid w:val="003C792B"/>
    <w:rsid w:val="003D0C48"/>
    <w:rsid w:val="003D1818"/>
    <w:rsid w:val="003D1946"/>
    <w:rsid w:val="003D23DA"/>
    <w:rsid w:val="003D2666"/>
    <w:rsid w:val="003D2CAA"/>
    <w:rsid w:val="003D53B6"/>
    <w:rsid w:val="003D68AA"/>
    <w:rsid w:val="003D76EE"/>
    <w:rsid w:val="003E17F7"/>
    <w:rsid w:val="003E3089"/>
    <w:rsid w:val="003E54F2"/>
    <w:rsid w:val="003E596A"/>
    <w:rsid w:val="003E65BD"/>
    <w:rsid w:val="003E6F4B"/>
    <w:rsid w:val="003F07B3"/>
    <w:rsid w:val="003F0B10"/>
    <w:rsid w:val="003F0E24"/>
    <w:rsid w:val="003F1D13"/>
    <w:rsid w:val="003F67A8"/>
    <w:rsid w:val="003F7345"/>
    <w:rsid w:val="00401B99"/>
    <w:rsid w:val="0040215D"/>
    <w:rsid w:val="00402EFD"/>
    <w:rsid w:val="00404D9B"/>
    <w:rsid w:val="00406281"/>
    <w:rsid w:val="004159F4"/>
    <w:rsid w:val="00417764"/>
    <w:rsid w:val="004202A1"/>
    <w:rsid w:val="00420B1E"/>
    <w:rsid w:val="00421BC0"/>
    <w:rsid w:val="004226D9"/>
    <w:rsid w:val="004229B5"/>
    <w:rsid w:val="00423412"/>
    <w:rsid w:val="00424008"/>
    <w:rsid w:val="00424624"/>
    <w:rsid w:val="00425407"/>
    <w:rsid w:val="004277FB"/>
    <w:rsid w:val="00430A1E"/>
    <w:rsid w:val="00431991"/>
    <w:rsid w:val="004319DE"/>
    <w:rsid w:val="00436706"/>
    <w:rsid w:val="0043683D"/>
    <w:rsid w:val="00436E93"/>
    <w:rsid w:val="00437FE3"/>
    <w:rsid w:val="00440C35"/>
    <w:rsid w:val="00440EE8"/>
    <w:rsid w:val="00442A57"/>
    <w:rsid w:val="00445B73"/>
    <w:rsid w:val="004461A2"/>
    <w:rsid w:val="00446EBA"/>
    <w:rsid w:val="004472A1"/>
    <w:rsid w:val="00447476"/>
    <w:rsid w:val="00447A21"/>
    <w:rsid w:val="0045201D"/>
    <w:rsid w:val="004553B2"/>
    <w:rsid w:val="00455978"/>
    <w:rsid w:val="00455B55"/>
    <w:rsid w:val="004567D5"/>
    <w:rsid w:val="00457494"/>
    <w:rsid w:val="00457BF3"/>
    <w:rsid w:val="004600CE"/>
    <w:rsid w:val="00460BF3"/>
    <w:rsid w:val="00462894"/>
    <w:rsid w:val="004636C1"/>
    <w:rsid w:val="004656D8"/>
    <w:rsid w:val="00465DBA"/>
    <w:rsid w:val="00466156"/>
    <w:rsid w:val="004678D8"/>
    <w:rsid w:val="004701A1"/>
    <w:rsid w:val="00470416"/>
    <w:rsid w:val="0047317C"/>
    <w:rsid w:val="00473F0E"/>
    <w:rsid w:val="00474851"/>
    <w:rsid w:val="004767D0"/>
    <w:rsid w:val="00477C00"/>
    <w:rsid w:val="00477C81"/>
    <w:rsid w:val="0048048C"/>
    <w:rsid w:val="004809C8"/>
    <w:rsid w:val="00481179"/>
    <w:rsid w:val="00482019"/>
    <w:rsid w:val="00482541"/>
    <w:rsid w:val="00483419"/>
    <w:rsid w:val="0048585B"/>
    <w:rsid w:val="0048601C"/>
    <w:rsid w:val="004863B7"/>
    <w:rsid w:val="00486AF3"/>
    <w:rsid w:val="00490A07"/>
    <w:rsid w:val="00491637"/>
    <w:rsid w:val="00491C45"/>
    <w:rsid w:val="00494D68"/>
    <w:rsid w:val="004955B0"/>
    <w:rsid w:val="00495754"/>
    <w:rsid w:val="00495A57"/>
    <w:rsid w:val="0049600A"/>
    <w:rsid w:val="0049633F"/>
    <w:rsid w:val="004964AB"/>
    <w:rsid w:val="004970E0"/>
    <w:rsid w:val="00497B33"/>
    <w:rsid w:val="00497DE6"/>
    <w:rsid w:val="004A0D12"/>
    <w:rsid w:val="004A1188"/>
    <w:rsid w:val="004A1305"/>
    <w:rsid w:val="004A1D2A"/>
    <w:rsid w:val="004A4BEE"/>
    <w:rsid w:val="004A4F71"/>
    <w:rsid w:val="004A51F3"/>
    <w:rsid w:val="004A55EB"/>
    <w:rsid w:val="004A5799"/>
    <w:rsid w:val="004A7824"/>
    <w:rsid w:val="004A7875"/>
    <w:rsid w:val="004B1FC7"/>
    <w:rsid w:val="004B23C3"/>
    <w:rsid w:val="004B246D"/>
    <w:rsid w:val="004B2CD9"/>
    <w:rsid w:val="004B5177"/>
    <w:rsid w:val="004B755F"/>
    <w:rsid w:val="004B7603"/>
    <w:rsid w:val="004B7776"/>
    <w:rsid w:val="004C04A7"/>
    <w:rsid w:val="004C2A3C"/>
    <w:rsid w:val="004C5F06"/>
    <w:rsid w:val="004D2B51"/>
    <w:rsid w:val="004D3848"/>
    <w:rsid w:val="004D44E4"/>
    <w:rsid w:val="004E0AA6"/>
    <w:rsid w:val="004E1A7E"/>
    <w:rsid w:val="004E2858"/>
    <w:rsid w:val="004E53D4"/>
    <w:rsid w:val="004E6902"/>
    <w:rsid w:val="004E6F52"/>
    <w:rsid w:val="004E7174"/>
    <w:rsid w:val="004E7E9A"/>
    <w:rsid w:val="004F0D08"/>
    <w:rsid w:val="004F2DC3"/>
    <w:rsid w:val="004F46AE"/>
    <w:rsid w:val="004F6BA2"/>
    <w:rsid w:val="004F6D42"/>
    <w:rsid w:val="00501126"/>
    <w:rsid w:val="00501F17"/>
    <w:rsid w:val="00503F67"/>
    <w:rsid w:val="005044A4"/>
    <w:rsid w:val="005048F4"/>
    <w:rsid w:val="00506F8F"/>
    <w:rsid w:val="00507463"/>
    <w:rsid w:val="00507AAE"/>
    <w:rsid w:val="00510379"/>
    <w:rsid w:val="00511560"/>
    <w:rsid w:val="00512C45"/>
    <w:rsid w:val="00514140"/>
    <w:rsid w:val="00514D17"/>
    <w:rsid w:val="00516B42"/>
    <w:rsid w:val="0051706E"/>
    <w:rsid w:val="00517B86"/>
    <w:rsid w:val="00517D6E"/>
    <w:rsid w:val="005207FA"/>
    <w:rsid w:val="00520964"/>
    <w:rsid w:val="00521B0A"/>
    <w:rsid w:val="00521FDD"/>
    <w:rsid w:val="00523CD7"/>
    <w:rsid w:val="005248C8"/>
    <w:rsid w:val="00525E16"/>
    <w:rsid w:val="00527AC7"/>
    <w:rsid w:val="00532673"/>
    <w:rsid w:val="00533C47"/>
    <w:rsid w:val="00537B94"/>
    <w:rsid w:val="00541F54"/>
    <w:rsid w:val="00544A1C"/>
    <w:rsid w:val="005460BB"/>
    <w:rsid w:val="00546CF5"/>
    <w:rsid w:val="00546FD3"/>
    <w:rsid w:val="00547976"/>
    <w:rsid w:val="00553B81"/>
    <w:rsid w:val="00553D91"/>
    <w:rsid w:val="005542C3"/>
    <w:rsid w:val="005558F4"/>
    <w:rsid w:val="00556E5A"/>
    <w:rsid w:val="00560221"/>
    <w:rsid w:val="005606F8"/>
    <w:rsid w:val="00561833"/>
    <w:rsid w:val="005619A4"/>
    <w:rsid w:val="0056224A"/>
    <w:rsid w:val="005641EA"/>
    <w:rsid w:val="0056777A"/>
    <w:rsid w:val="00570812"/>
    <w:rsid w:val="00570B82"/>
    <w:rsid w:val="005719E3"/>
    <w:rsid w:val="005726D0"/>
    <w:rsid w:val="005730BC"/>
    <w:rsid w:val="0057368A"/>
    <w:rsid w:val="00577DFD"/>
    <w:rsid w:val="0058072B"/>
    <w:rsid w:val="005809A5"/>
    <w:rsid w:val="00581ED7"/>
    <w:rsid w:val="00583169"/>
    <w:rsid w:val="00584884"/>
    <w:rsid w:val="00584ECC"/>
    <w:rsid w:val="00585907"/>
    <w:rsid w:val="00586A43"/>
    <w:rsid w:val="00587674"/>
    <w:rsid w:val="00587EA7"/>
    <w:rsid w:val="00587F95"/>
    <w:rsid w:val="0059011F"/>
    <w:rsid w:val="005945E0"/>
    <w:rsid w:val="0059695C"/>
    <w:rsid w:val="00597FBA"/>
    <w:rsid w:val="005A1749"/>
    <w:rsid w:val="005A368D"/>
    <w:rsid w:val="005A4347"/>
    <w:rsid w:val="005A43E5"/>
    <w:rsid w:val="005A4788"/>
    <w:rsid w:val="005A589B"/>
    <w:rsid w:val="005A6132"/>
    <w:rsid w:val="005A6843"/>
    <w:rsid w:val="005A694C"/>
    <w:rsid w:val="005A6D2A"/>
    <w:rsid w:val="005B063B"/>
    <w:rsid w:val="005B0845"/>
    <w:rsid w:val="005B1D39"/>
    <w:rsid w:val="005B390D"/>
    <w:rsid w:val="005B493C"/>
    <w:rsid w:val="005B53ED"/>
    <w:rsid w:val="005B58AE"/>
    <w:rsid w:val="005B5C73"/>
    <w:rsid w:val="005B6084"/>
    <w:rsid w:val="005B6BDC"/>
    <w:rsid w:val="005B71D6"/>
    <w:rsid w:val="005C172E"/>
    <w:rsid w:val="005C1888"/>
    <w:rsid w:val="005C1AC8"/>
    <w:rsid w:val="005C1ED8"/>
    <w:rsid w:val="005C1FA0"/>
    <w:rsid w:val="005C206E"/>
    <w:rsid w:val="005C2E68"/>
    <w:rsid w:val="005C4F33"/>
    <w:rsid w:val="005C50D6"/>
    <w:rsid w:val="005C5E17"/>
    <w:rsid w:val="005C79EA"/>
    <w:rsid w:val="005D0826"/>
    <w:rsid w:val="005D18A4"/>
    <w:rsid w:val="005D215F"/>
    <w:rsid w:val="005D2315"/>
    <w:rsid w:val="005D26B6"/>
    <w:rsid w:val="005D2B74"/>
    <w:rsid w:val="005D3AC0"/>
    <w:rsid w:val="005D40A0"/>
    <w:rsid w:val="005D4969"/>
    <w:rsid w:val="005D54CF"/>
    <w:rsid w:val="005D5910"/>
    <w:rsid w:val="005E1026"/>
    <w:rsid w:val="005E1FCE"/>
    <w:rsid w:val="005E265A"/>
    <w:rsid w:val="005E2B2B"/>
    <w:rsid w:val="005E2FD8"/>
    <w:rsid w:val="005E3AC9"/>
    <w:rsid w:val="005E5EDD"/>
    <w:rsid w:val="005E62F9"/>
    <w:rsid w:val="005E6452"/>
    <w:rsid w:val="005E65CB"/>
    <w:rsid w:val="005F0559"/>
    <w:rsid w:val="005F0BB5"/>
    <w:rsid w:val="005F3661"/>
    <w:rsid w:val="005F4164"/>
    <w:rsid w:val="005F4298"/>
    <w:rsid w:val="005F6615"/>
    <w:rsid w:val="00600157"/>
    <w:rsid w:val="00601948"/>
    <w:rsid w:val="00602DD8"/>
    <w:rsid w:val="00603153"/>
    <w:rsid w:val="00603691"/>
    <w:rsid w:val="00604770"/>
    <w:rsid w:val="00604B48"/>
    <w:rsid w:val="006064C9"/>
    <w:rsid w:val="00606837"/>
    <w:rsid w:val="00610247"/>
    <w:rsid w:val="006112BB"/>
    <w:rsid w:val="00613732"/>
    <w:rsid w:val="00614C22"/>
    <w:rsid w:val="00615444"/>
    <w:rsid w:val="00616551"/>
    <w:rsid w:val="006166D3"/>
    <w:rsid w:val="00620CF0"/>
    <w:rsid w:val="00620ED3"/>
    <w:rsid w:val="0062209D"/>
    <w:rsid w:val="00623FF9"/>
    <w:rsid w:val="006246C2"/>
    <w:rsid w:val="00624B69"/>
    <w:rsid w:val="00624CFC"/>
    <w:rsid w:val="00626150"/>
    <w:rsid w:val="00631674"/>
    <w:rsid w:val="00632809"/>
    <w:rsid w:val="0063556B"/>
    <w:rsid w:val="0063568C"/>
    <w:rsid w:val="00636DA0"/>
    <w:rsid w:val="0064052C"/>
    <w:rsid w:val="0064287E"/>
    <w:rsid w:val="006430E4"/>
    <w:rsid w:val="00643576"/>
    <w:rsid w:val="0064378F"/>
    <w:rsid w:val="00643A11"/>
    <w:rsid w:val="006444FC"/>
    <w:rsid w:val="00645AB4"/>
    <w:rsid w:val="00650749"/>
    <w:rsid w:val="00650C9E"/>
    <w:rsid w:val="00651244"/>
    <w:rsid w:val="00651C1C"/>
    <w:rsid w:val="00653796"/>
    <w:rsid w:val="006559F5"/>
    <w:rsid w:val="00656887"/>
    <w:rsid w:val="00657236"/>
    <w:rsid w:val="00657712"/>
    <w:rsid w:val="00660049"/>
    <w:rsid w:val="00662F7F"/>
    <w:rsid w:val="00663716"/>
    <w:rsid w:val="00663816"/>
    <w:rsid w:val="00665D43"/>
    <w:rsid w:val="00666CDF"/>
    <w:rsid w:val="0066702C"/>
    <w:rsid w:val="00667231"/>
    <w:rsid w:val="0067292F"/>
    <w:rsid w:val="00672B4C"/>
    <w:rsid w:val="00672BB7"/>
    <w:rsid w:val="006730BC"/>
    <w:rsid w:val="0067318A"/>
    <w:rsid w:val="0067426E"/>
    <w:rsid w:val="006744F5"/>
    <w:rsid w:val="006746CE"/>
    <w:rsid w:val="00675871"/>
    <w:rsid w:val="00675EB2"/>
    <w:rsid w:val="00675EBC"/>
    <w:rsid w:val="00676846"/>
    <w:rsid w:val="0067765A"/>
    <w:rsid w:val="006812AD"/>
    <w:rsid w:val="00681BC1"/>
    <w:rsid w:val="006827BE"/>
    <w:rsid w:val="00684281"/>
    <w:rsid w:val="00686500"/>
    <w:rsid w:val="00687AD3"/>
    <w:rsid w:val="0069020A"/>
    <w:rsid w:val="006910B5"/>
    <w:rsid w:val="00693CE1"/>
    <w:rsid w:val="00695020"/>
    <w:rsid w:val="006956BE"/>
    <w:rsid w:val="00695E5E"/>
    <w:rsid w:val="006A216B"/>
    <w:rsid w:val="006A35C7"/>
    <w:rsid w:val="006A404B"/>
    <w:rsid w:val="006A4ACE"/>
    <w:rsid w:val="006A5554"/>
    <w:rsid w:val="006A61A6"/>
    <w:rsid w:val="006B0E38"/>
    <w:rsid w:val="006B27B5"/>
    <w:rsid w:val="006B4A58"/>
    <w:rsid w:val="006B576E"/>
    <w:rsid w:val="006B5CC8"/>
    <w:rsid w:val="006B6FE2"/>
    <w:rsid w:val="006B7200"/>
    <w:rsid w:val="006C2389"/>
    <w:rsid w:val="006C2CD0"/>
    <w:rsid w:val="006C2F30"/>
    <w:rsid w:val="006C3167"/>
    <w:rsid w:val="006C546D"/>
    <w:rsid w:val="006C74F4"/>
    <w:rsid w:val="006D0441"/>
    <w:rsid w:val="006D0DDA"/>
    <w:rsid w:val="006D1734"/>
    <w:rsid w:val="006D2936"/>
    <w:rsid w:val="006D2F43"/>
    <w:rsid w:val="006D328B"/>
    <w:rsid w:val="006D36C2"/>
    <w:rsid w:val="006D3C74"/>
    <w:rsid w:val="006D4808"/>
    <w:rsid w:val="006D4F7F"/>
    <w:rsid w:val="006D6509"/>
    <w:rsid w:val="006D6C6A"/>
    <w:rsid w:val="006D788C"/>
    <w:rsid w:val="006E0AD9"/>
    <w:rsid w:val="006E2CF7"/>
    <w:rsid w:val="006E34BC"/>
    <w:rsid w:val="006E3604"/>
    <w:rsid w:val="006E399A"/>
    <w:rsid w:val="006E4845"/>
    <w:rsid w:val="006E4C8D"/>
    <w:rsid w:val="006E58B3"/>
    <w:rsid w:val="006E5A1D"/>
    <w:rsid w:val="006E75BA"/>
    <w:rsid w:val="006E7F49"/>
    <w:rsid w:val="006F228E"/>
    <w:rsid w:val="006F3074"/>
    <w:rsid w:val="006F3472"/>
    <w:rsid w:val="006F37D9"/>
    <w:rsid w:val="006F460E"/>
    <w:rsid w:val="006F5E89"/>
    <w:rsid w:val="0070269C"/>
    <w:rsid w:val="007027EB"/>
    <w:rsid w:val="00704EF8"/>
    <w:rsid w:val="00705417"/>
    <w:rsid w:val="00706FE3"/>
    <w:rsid w:val="0070784E"/>
    <w:rsid w:val="00712B68"/>
    <w:rsid w:val="00714AED"/>
    <w:rsid w:val="00714D6B"/>
    <w:rsid w:val="00715567"/>
    <w:rsid w:val="0071612A"/>
    <w:rsid w:val="007164F1"/>
    <w:rsid w:val="007166FF"/>
    <w:rsid w:val="00716E03"/>
    <w:rsid w:val="00717CF0"/>
    <w:rsid w:val="00720EB7"/>
    <w:rsid w:val="00721A4C"/>
    <w:rsid w:val="00722237"/>
    <w:rsid w:val="007222EF"/>
    <w:rsid w:val="00723000"/>
    <w:rsid w:val="00724274"/>
    <w:rsid w:val="007244DE"/>
    <w:rsid w:val="00724679"/>
    <w:rsid w:val="007251C5"/>
    <w:rsid w:val="00725F5B"/>
    <w:rsid w:val="0072730A"/>
    <w:rsid w:val="007306CE"/>
    <w:rsid w:val="007310A8"/>
    <w:rsid w:val="00731670"/>
    <w:rsid w:val="00731D71"/>
    <w:rsid w:val="00732DF5"/>
    <w:rsid w:val="007338C5"/>
    <w:rsid w:val="00733DCE"/>
    <w:rsid w:val="007349DB"/>
    <w:rsid w:val="00734B8D"/>
    <w:rsid w:val="00734F40"/>
    <w:rsid w:val="00734FF6"/>
    <w:rsid w:val="0073517A"/>
    <w:rsid w:val="00737DEA"/>
    <w:rsid w:val="00741662"/>
    <w:rsid w:val="00743E09"/>
    <w:rsid w:val="00746A10"/>
    <w:rsid w:val="00746B43"/>
    <w:rsid w:val="00747214"/>
    <w:rsid w:val="00747F32"/>
    <w:rsid w:val="007507A0"/>
    <w:rsid w:val="0075087D"/>
    <w:rsid w:val="00754366"/>
    <w:rsid w:val="0075487D"/>
    <w:rsid w:val="00754CF1"/>
    <w:rsid w:val="007557A7"/>
    <w:rsid w:val="00755B65"/>
    <w:rsid w:val="00756C6B"/>
    <w:rsid w:val="007570D3"/>
    <w:rsid w:val="00757259"/>
    <w:rsid w:val="00757543"/>
    <w:rsid w:val="007605E6"/>
    <w:rsid w:val="00761247"/>
    <w:rsid w:val="00762E34"/>
    <w:rsid w:val="00763687"/>
    <w:rsid w:val="007659E7"/>
    <w:rsid w:val="00765DA3"/>
    <w:rsid w:val="007663E6"/>
    <w:rsid w:val="00770352"/>
    <w:rsid w:val="00770E08"/>
    <w:rsid w:val="0077143B"/>
    <w:rsid w:val="007748F9"/>
    <w:rsid w:val="00775B70"/>
    <w:rsid w:val="00775EB6"/>
    <w:rsid w:val="007764B9"/>
    <w:rsid w:val="00776874"/>
    <w:rsid w:val="007770BD"/>
    <w:rsid w:val="00777200"/>
    <w:rsid w:val="00781BF6"/>
    <w:rsid w:val="00782035"/>
    <w:rsid w:val="0078284F"/>
    <w:rsid w:val="00783449"/>
    <w:rsid w:val="00783771"/>
    <w:rsid w:val="0078377B"/>
    <w:rsid w:val="0078395F"/>
    <w:rsid w:val="00786561"/>
    <w:rsid w:val="007872FC"/>
    <w:rsid w:val="00787768"/>
    <w:rsid w:val="0079020F"/>
    <w:rsid w:val="00790981"/>
    <w:rsid w:val="00791829"/>
    <w:rsid w:val="00791A4B"/>
    <w:rsid w:val="007924E6"/>
    <w:rsid w:val="00792DAE"/>
    <w:rsid w:val="007937C8"/>
    <w:rsid w:val="007938AB"/>
    <w:rsid w:val="00793B09"/>
    <w:rsid w:val="00793B8A"/>
    <w:rsid w:val="00794A37"/>
    <w:rsid w:val="00794BE8"/>
    <w:rsid w:val="0079583A"/>
    <w:rsid w:val="0079664E"/>
    <w:rsid w:val="00796E2A"/>
    <w:rsid w:val="007A0B0C"/>
    <w:rsid w:val="007A2BA2"/>
    <w:rsid w:val="007A2DAF"/>
    <w:rsid w:val="007A2FA3"/>
    <w:rsid w:val="007A3F17"/>
    <w:rsid w:val="007A7851"/>
    <w:rsid w:val="007B0B8D"/>
    <w:rsid w:val="007B0F6B"/>
    <w:rsid w:val="007B1B5E"/>
    <w:rsid w:val="007B279A"/>
    <w:rsid w:val="007B3BA8"/>
    <w:rsid w:val="007B5F7C"/>
    <w:rsid w:val="007B689A"/>
    <w:rsid w:val="007B7523"/>
    <w:rsid w:val="007B7D72"/>
    <w:rsid w:val="007C1533"/>
    <w:rsid w:val="007C1805"/>
    <w:rsid w:val="007C35FF"/>
    <w:rsid w:val="007C4E78"/>
    <w:rsid w:val="007D5125"/>
    <w:rsid w:val="007D6973"/>
    <w:rsid w:val="007D73DD"/>
    <w:rsid w:val="007E1595"/>
    <w:rsid w:val="007E20E2"/>
    <w:rsid w:val="007E4B68"/>
    <w:rsid w:val="007E554E"/>
    <w:rsid w:val="007E5E47"/>
    <w:rsid w:val="007E66E8"/>
    <w:rsid w:val="007E7B91"/>
    <w:rsid w:val="007F033C"/>
    <w:rsid w:val="007F16FC"/>
    <w:rsid w:val="007F17D9"/>
    <w:rsid w:val="007F271C"/>
    <w:rsid w:val="007F3430"/>
    <w:rsid w:val="007F4966"/>
    <w:rsid w:val="007F500A"/>
    <w:rsid w:val="007F5046"/>
    <w:rsid w:val="007F5F76"/>
    <w:rsid w:val="007F61C4"/>
    <w:rsid w:val="007F6743"/>
    <w:rsid w:val="007F7327"/>
    <w:rsid w:val="00802111"/>
    <w:rsid w:val="00802DD1"/>
    <w:rsid w:val="0080399C"/>
    <w:rsid w:val="00803B56"/>
    <w:rsid w:val="00803EC0"/>
    <w:rsid w:val="008040FA"/>
    <w:rsid w:val="00804813"/>
    <w:rsid w:val="0080650C"/>
    <w:rsid w:val="00806889"/>
    <w:rsid w:val="008118DD"/>
    <w:rsid w:val="008120E4"/>
    <w:rsid w:val="008129D2"/>
    <w:rsid w:val="00812B64"/>
    <w:rsid w:val="008138A2"/>
    <w:rsid w:val="0082014C"/>
    <w:rsid w:val="00820AD2"/>
    <w:rsid w:val="00820BB6"/>
    <w:rsid w:val="00820CEA"/>
    <w:rsid w:val="008230C7"/>
    <w:rsid w:val="008237A9"/>
    <w:rsid w:val="0082590D"/>
    <w:rsid w:val="0083022A"/>
    <w:rsid w:val="00830C9F"/>
    <w:rsid w:val="0083272C"/>
    <w:rsid w:val="00834A04"/>
    <w:rsid w:val="0083584F"/>
    <w:rsid w:val="00835D5D"/>
    <w:rsid w:val="00835D61"/>
    <w:rsid w:val="00841876"/>
    <w:rsid w:val="008428D2"/>
    <w:rsid w:val="00842B12"/>
    <w:rsid w:val="00842EE7"/>
    <w:rsid w:val="00844E3F"/>
    <w:rsid w:val="00846F40"/>
    <w:rsid w:val="00850DAB"/>
    <w:rsid w:val="00852664"/>
    <w:rsid w:val="008547D4"/>
    <w:rsid w:val="00854CD0"/>
    <w:rsid w:val="0085536B"/>
    <w:rsid w:val="00855D09"/>
    <w:rsid w:val="008570D3"/>
    <w:rsid w:val="00857ECC"/>
    <w:rsid w:val="00860438"/>
    <w:rsid w:val="00861C16"/>
    <w:rsid w:val="00862018"/>
    <w:rsid w:val="00864B49"/>
    <w:rsid w:val="008676CF"/>
    <w:rsid w:val="00870830"/>
    <w:rsid w:val="00870D23"/>
    <w:rsid w:val="00872201"/>
    <w:rsid w:val="0087245A"/>
    <w:rsid w:val="00872E70"/>
    <w:rsid w:val="00875F71"/>
    <w:rsid w:val="00880B5B"/>
    <w:rsid w:val="008818C2"/>
    <w:rsid w:val="008821C1"/>
    <w:rsid w:val="00883B06"/>
    <w:rsid w:val="0088545F"/>
    <w:rsid w:val="00885B25"/>
    <w:rsid w:val="00891CEA"/>
    <w:rsid w:val="00892320"/>
    <w:rsid w:val="00893BFC"/>
    <w:rsid w:val="00893D53"/>
    <w:rsid w:val="0089510B"/>
    <w:rsid w:val="00895564"/>
    <w:rsid w:val="008A117A"/>
    <w:rsid w:val="008A151A"/>
    <w:rsid w:val="008A19DB"/>
    <w:rsid w:val="008A4574"/>
    <w:rsid w:val="008A528C"/>
    <w:rsid w:val="008A6E22"/>
    <w:rsid w:val="008B1F1D"/>
    <w:rsid w:val="008B20C2"/>
    <w:rsid w:val="008B2561"/>
    <w:rsid w:val="008B4487"/>
    <w:rsid w:val="008B485B"/>
    <w:rsid w:val="008B48DB"/>
    <w:rsid w:val="008B55A3"/>
    <w:rsid w:val="008B6E2D"/>
    <w:rsid w:val="008B7A13"/>
    <w:rsid w:val="008C00B0"/>
    <w:rsid w:val="008C2045"/>
    <w:rsid w:val="008C242F"/>
    <w:rsid w:val="008C34C9"/>
    <w:rsid w:val="008D1E1A"/>
    <w:rsid w:val="008D30E9"/>
    <w:rsid w:val="008D631D"/>
    <w:rsid w:val="008D6EA5"/>
    <w:rsid w:val="008D7495"/>
    <w:rsid w:val="008D7B43"/>
    <w:rsid w:val="008E2026"/>
    <w:rsid w:val="008E29EA"/>
    <w:rsid w:val="008E69DF"/>
    <w:rsid w:val="008F02DB"/>
    <w:rsid w:val="008F0CA2"/>
    <w:rsid w:val="008F26F0"/>
    <w:rsid w:val="008F2807"/>
    <w:rsid w:val="008F32E3"/>
    <w:rsid w:val="008F3F7C"/>
    <w:rsid w:val="008F4670"/>
    <w:rsid w:val="008F5DA8"/>
    <w:rsid w:val="00900F68"/>
    <w:rsid w:val="00901A7E"/>
    <w:rsid w:val="00901FF3"/>
    <w:rsid w:val="009020BA"/>
    <w:rsid w:val="00903341"/>
    <w:rsid w:val="0090433B"/>
    <w:rsid w:val="00904A92"/>
    <w:rsid w:val="0090593E"/>
    <w:rsid w:val="009067E2"/>
    <w:rsid w:val="00907775"/>
    <w:rsid w:val="0091014B"/>
    <w:rsid w:val="009108E7"/>
    <w:rsid w:val="009120E5"/>
    <w:rsid w:val="00912C83"/>
    <w:rsid w:val="00913E20"/>
    <w:rsid w:val="0091407D"/>
    <w:rsid w:val="00916071"/>
    <w:rsid w:val="00916AE1"/>
    <w:rsid w:val="00923D53"/>
    <w:rsid w:val="009244C0"/>
    <w:rsid w:val="0092456C"/>
    <w:rsid w:val="009252A6"/>
    <w:rsid w:val="009260B6"/>
    <w:rsid w:val="009273BC"/>
    <w:rsid w:val="009308A3"/>
    <w:rsid w:val="009317C6"/>
    <w:rsid w:val="009333DA"/>
    <w:rsid w:val="00934C71"/>
    <w:rsid w:val="0093501D"/>
    <w:rsid w:val="00935DC1"/>
    <w:rsid w:val="00936001"/>
    <w:rsid w:val="00936262"/>
    <w:rsid w:val="009409D9"/>
    <w:rsid w:val="00941D9F"/>
    <w:rsid w:val="00943BF4"/>
    <w:rsid w:val="00943C64"/>
    <w:rsid w:val="0094429B"/>
    <w:rsid w:val="009448F1"/>
    <w:rsid w:val="00944915"/>
    <w:rsid w:val="00945738"/>
    <w:rsid w:val="009515C3"/>
    <w:rsid w:val="009517B8"/>
    <w:rsid w:val="00952F17"/>
    <w:rsid w:val="00953B74"/>
    <w:rsid w:val="00953FBC"/>
    <w:rsid w:val="009541C6"/>
    <w:rsid w:val="00954C85"/>
    <w:rsid w:val="0095761C"/>
    <w:rsid w:val="009579EB"/>
    <w:rsid w:val="00962080"/>
    <w:rsid w:val="009628F5"/>
    <w:rsid w:val="009634E7"/>
    <w:rsid w:val="009712AB"/>
    <w:rsid w:val="00971A6C"/>
    <w:rsid w:val="00971EAA"/>
    <w:rsid w:val="00972EBC"/>
    <w:rsid w:val="00973D5C"/>
    <w:rsid w:val="00974D47"/>
    <w:rsid w:val="00977BF0"/>
    <w:rsid w:val="00980D1D"/>
    <w:rsid w:val="00980F7B"/>
    <w:rsid w:val="009813A6"/>
    <w:rsid w:val="0098146B"/>
    <w:rsid w:val="00981691"/>
    <w:rsid w:val="0098372E"/>
    <w:rsid w:val="00983E60"/>
    <w:rsid w:val="00985359"/>
    <w:rsid w:val="00985B36"/>
    <w:rsid w:val="009867AA"/>
    <w:rsid w:val="00987072"/>
    <w:rsid w:val="009874B6"/>
    <w:rsid w:val="00990EA1"/>
    <w:rsid w:val="0099225C"/>
    <w:rsid w:val="00993C82"/>
    <w:rsid w:val="00993F3B"/>
    <w:rsid w:val="00994420"/>
    <w:rsid w:val="009A209C"/>
    <w:rsid w:val="009A20EC"/>
    <w:rsid w:val="009A4510"/>
    <w:rsid w:val="009A45F0"/>
    <w:rsid w:val="009A4AAA"/>
    <w:rsid w:val="009A561B"/>
    <w:rsid w:val="009A6BAD"/>
    <w:rsid w:val="009B26DE"/>
    <w:rsid w:val="009B3D7F"/>
    <w:rsid w:val="009B4D90"/>
    <w:rsid w:val="009B514C"/>
    <w:rsid w:val="009B5A82"/>
    <w:rsid w:val="009B6A4A"/>
    <w:rsid w:val="009B75EE"/>
    <w:rsid w:val="009C14D7"/>
    <w:rsid w:val="009C3352"/>
    <w:rsid w:val="009C3473"/>
    <w:rsid w:val="009C38AB"/>
    <w:rsid w:val="009C3D23"/>
    <w:rsid w:val="009C4E89"/>
    <w:rsid w:val="009C5BF6"/>
    <w:rsid w:val="009C652F"/>
    <w:rsid w:val="009C78A9"/>
    <w:rsid w:val="009D069B"/>
    <w:rsid w:val="009D06B8"/>
    <w:rsid w:val="009D1C96"/>
    <w:rsid w:val="009D27DF"/>
    <w:rsid w:val="009D3B02"/>
    <w:rsid w:val="009D4514"/>
    <w:rsid w:val="009D45E6"/>
    <w:rsid w:val="009D5022"/>
    <w:rsid w:val="009D5AF8"/>
    <w:rsid w:val="009D61D9"/>
    <w:rsid w:val="009D6584"/>
    <w:rsid w:val="009D75CF"/>
    <w:rsid w:val="009E008D"/>
    <w:rsid w:val="009E137D"/>
    <w:rsid w:val="009E1A97"/>
    <w:rsid w:val="009E1FE6"/>
    <w:rsid w:val="009E24C7"/>
    <w:rsid w:val="009E2BD9"/>
    <w:rsid w:val="009E4B37"/>
    <w:rsid w:val="009E530F"/>
    <w:rsid w:val="009E5FB3"/>
    <w:rsid w:val="009F0FD4"/>
    <w:rsid w:val="009F0FEE"/>
    <w:rsid w:val="009F1BAE"/>
    <w:rsid w:val="009F2AB3"/>
    <w:rsid w:val="009F44B0"/>
    <w:rsid w:val="009F5F83"/>
    <w:rsid w:val="009F62AD"/>
    <w:rsid w:val="00A008DC"/>
    <w:rsid w:val="00A00DCB"/>
    <w:rsid w:val="00A01473"/>
    <w:rsid w:val="00A015C8"/>
    <w:rsid w:val="00A02052"/>
    <w:rsid w:val="00A024D9"/>
    <w:rsid w:val="00A039F9"/>
    <w:rsid w:val="00A062FD"/>
    <w:rsid w:val="00A07345"/>
    <w:rsid w:val="00A10876"/>
    <w:rsid w:val="00A110A5"/>
    <w:rsid w:val="00A11ECA"/>
    <w:rsid w:val="00A12704"/>
    <w:rsid w:val="00A15150"/>
    <w:rsid w:val="00A1768A"/>
    <w:rsid w:val="00A20BF1"/>
    <w:rsid w:val="00A21462"/>
    <w:rsid w:val="00A22F23"/>
    <w:rsid w:val="00A25F44"/>
    <w:rsid w:val="00A27BBB"/>
    <w:rsid w:val="00A30C2E"/>
    <w:rsid w:val="00A314F5"/>
    <w:rsid w:val="00A315DD"/>
    <w:rsid w:val="00A32B66"/>
    <w:rsid w:val="00A32EFC"/>
    <w:rsid w:val="00A34512"/>
    <w:rsid w:val="00A35FBB"/>
    <w:rsid w:val="00A36D44"/>
    <w:rsid w:val="00A372CA"/>
    <w:rsid w:val="00A419F3"/>
    <w:rsid w:val="00A425B3"/>
    <w:rsid w:val="00A4439A"/>
    <w:rsid w:val="00A46D9F"/>
    <w:rsid w:val="00A50912"/>
    <w:rsid w:val="00A50C11"/>
    <w:rsid w:val="00A50E5A"/>
    <w:rsid w:val="00A52666"/>
    <w:rsid w:val="00A53375"/>
    <w:rsid w:val="00A53601"/>
    <w:rsid w:val="00A53D58"/>
    <w:rsid w:val="00A54DF2"/>
    <w:rsid w:val="00A54FF9"/>
    <w:rsid w:val="00A5635C"/>
    <w:rsid w:val="00A5648A"/>
    <w:rsid w:val="00A56862"/>
    <w:rsid w:val="00A5732A"/>
    <w:rsid w:val="00A5748E"/>
    <w:rsid w:val="00A576D1"/>
    <w:rsid w:val="00A57A72"/>
    <w:rsid w:val="00A60384"/>
    <w:rsid w:val="00A60928"/>
    <w:rsid w:val="00A628F6"/>
    <w:rsid w:val="00A6299C"/>
    <w:rsid w:val="00A63F59"/>
    <w:rsid w:val="00A64F87"/>
    <w:rsid w:val="00A65C93"/>
    <w:rsid w:val="00A67204"/>
    <w:rsid w:val="00A67C46"/>
    <w:rsid w:val="00A67C63"/>
    <w:rsid w:val="00A70597"/>
    <w:rsid w:val="00A71515"/>
    <w:rsid w:val="00A717C4"/>
    <w:rsid w:val="00A730A7"/>
    <w:rsid w:val="00A73309"/>
    <w:rsid w:val="00A76FDF"/>
    <w:rsid w:val="00A818D9"/>
    <w:rsid w:val="00A81EE5"/>
    <w:rsid w:val="00A83AEF"/>
    <w:rsid w:val="00A8607E"/>
    <w:rsid w:val="00A910DD"/>
    <w:rsid w:val="00A91843"/>
    <w:rsid w:val="00A91AA7"/>
    <w:rsid w:val="00A922E9"/>
    <w:rsid w:val="00A94D47"/>
    <w:rsid w:val="00A96113"/>
    <w:rsid w:val="00AA0D84"/>
    <w:rsid w:val="00AA3D11"/>
    <w:rsid w:val="00AA494C"/>
    <w:rsid w:val="00AA4F6C"/>
    <w:rsid w:val="00AA50EB"/>
    <w:rsid w:val="00AA530B"/>
    <w:rsid w:val="00AA5A43"/>
    <w:rsid w:val="00AA5AF2"/>
    <w:rsid w:val="00AB0FDB"/>
    <w:rsid w:val="00AB196D"/>
    <w:rsid w:val="00AB2A75"/>
    <w:rsid w:val="00AB434F"/>
    <w:rsid w:val="00AB7037"/>
    <w:rsid w:val="00AB726F"/>
    <w:rsid w:val="00AC0098"/>
    <w:rsid w:val="00AC45E7"/>
    <w:rsid w:val="00AC51F1"/>
    <w:rsid w:val="00AC612C"/>
    <w:rsid w:val="00AC7930"/>
    <w:rsid w:val="00AD2E97"/>
    <w:rsid w:val="00AD58D7"/>
    <w:rsid w:val="00AD5A98"/>
    <w:rsid w:val="00AD6A93"/>
    <w:rsid w:val="00AD6FEC"/>
    <w:rsid w:val="00AD75D5"/>
    <w:rsid w:val="00AE16DC"/>
    <w:rsid w:val="00AE2961"/>
    <w:rsid w:val="00AE3EEE"/>
    <w:rsid w:val="00AE527C"/>
    <w:rsid w:val="00AE645E"/>
    <w:rsid w:val="00AF0242"/>
    <w:rsid w:val="00AF024E"/>
    <w:rsid w:val="00AF0507"/>
    <w:rsid w:val="00AF0680"/>
    <w:rsid w:val="00AF0D89"/>
    <w:rsid w:val="00AF389C"/>
    <w:rsid w:val="00AF5501"/>
    <w:rsid w:val="00AF5EB7"/>
    <w:rsid w:val="00AF6C71"/>
    <w:rsid w:val="00AF7DFD"/>
    <w:rsid w:val="00B01390"/>
    <w:rsid w:val="00B032B1"/>
    <w:rsid w:val="00B04845"/>
    <w:rsid w:val="00B04FE8"/>
    <w:rsid w:val="00B070A7"/>
    <w:rsid w:val="00B10133"/>
    <w:rsid w:val="00B12677"/>
    <w:rsid w:val="00B130B1"/>
    <w:rsid w:val="00B153CF"/>
    <w:rsid w:val="00B2068A"/>
    <w:rsid w:val="00B206B3"/>
    <w:rsid w:val="00B21147"/>
    <w:rsid w:val="00B21DF8"/>
    <w:rsid w:val="00B23D6A"/>
    <w:rsid w:val="00B23DCC"/>
    <w:rsid w:val="00B25F3C"/>
    <w:rsid w:val="00B261D9"/>
    <w:rsid w:val="00B27D32"/>
    <w:rsid w:val="00B30219"/>
    <w:rsid w:val="00B304BC"/>
    <w:rsid w:val="00B31E9F"/>
    <w:rsid w:val="00B3273D"/>
    <w:rsid w:val="00B334A1"/>
    <w:rsid w:val="00B36E31"/>
    <w:rsid w:val="00B371CA"/>
    <w:rsid w:val="00B37310"/>
    <w:rsid w:val="00B4223E"/>
    <w:rsid w:val="00B43301"/>
    <w:rsid w:val="00B43850"/>
    <w:rsid w:val="00B446E1"/>
    <w:rsid w:val="00B44AE6"/>
    <w:rsid w:val="00B4715C"/>
    <w:rsid w:val="00B47AD0"/>
    <w:rsid w:val="00B47C14"/>
    <w:rsid w:val="00B50049"/>
    <w:rsid w:val="00B52B15"/>
    <w:rsid w:val="00B52CAA"/>
    <w:rsid w:val="00B5396A"/>
    <w:rsid w:val="00B54E68"/>
    <w:rsid w:val="00B56A24"/>
    <w:rsid w:val="00B57271"/>
    <w:rsid w:val="00B57D46"/>
    <w:rsid w:val="00B6055B"/>
    <w:rsid w:val="00B60B10"/>
    <w:rsid w:val="00B62C49"/>
    <w:rsid w:val="00B6327D"/>
    <w:rsid w:val="00B64B6C"/>
    <w:rsid w:val="00B65803"/>
    <w:rsid w:val="00B6594A"/>
    <w:rsid w:val="00B65AC2"/>
    <w:rsid w:val="00B65C0C"/>
    <w:rsid w:val="00B67B94"/>
    <w:rsid w:val="00B71613"/>
    <w:rsid w:val="00B733EF"/>
    <w:rsid w:val="00B737BF"/>
    <w:rsid w:val="00B75162"/>
    <w:rsid w:val="00B772DC"/>
    <w:rsid w:val="00B77C74"/>
    <w:rsid w:val="00B806B2"/>
    <w:rsid w:val="00B820AC"/>
    <w:rsid w:val="00B834A2"/>
    <w:rsid w:val="00B83D32"/>
    <w:rsid w:val="00B845A6"/>
    <w:rsid w:val="00B86819"/>
    <w:rsid w:val="00B906DF"/>
    <w:rsid w:val="00B915DF"/>
    <w:rsid w:val="00B91E50"/>
    <w:rsid w:val="00B92F3D"/>
    <w:rsid w:val="00B930F0"/>
    <w:rsid w:val="00B93561"/>
    <w:rsid w:val="00B94433"/>
    <w:rsid w:val="00B95181"/>
    <w:rsid w:val="00BA005F"/>
    <w:rsid w:val="00BA07B3"/>
    <w:rsid w:val="00BA09C9"/>
    <w:rsid w:val="00BA221D"/>
    <w:rsid w:val="00BA5B66"/>
    <w:rsid w:val="00BA6633"/>
    <w:rsid w:val="00BA7CF4"/>
    <w:rsid w:val="00BB0570"/>
    <w:rsid w:val="00BB0AF8"/>
    <w:rsid w:val="00BB0B92"/>
    <w:rsid w:val="00BB2DDA"/>
    <w:rsid w:val="00BB4268"/>
    <w:rsid w:val="00BB6B40"/>
    <w:rsid w:val="00BB763A"/>
    <w:rsid w:val="00BB7EDD"/>
    <w:rsid w:val="00BC5232"/>
    <w:rsid w:val="00BC6097"/>
    <w:rsid w:val="00BC634C"/>
    <w:rsid w:val="00BC64D4"/>
    <w:rsid w:val="00BC65DD"/>
    <w:rsid w:val="00BC669D"/>
    <w:rsid w:val="00BC7798"/>
    <w:rsid w:val="00BD27CA"/>
    <w:rsid w:val="00BD343C"/>
    <w:rsid w:val="00BD5116"/>
    <w:rsid w:val="00BD5F57"/>
    <w:rsid w:val="00BD6265"/>
    <w:rsid w:val="00BD7803"/>
    <w:rsid w:val="00BE1410"/>
    <w:rsid w:val="00BE20D0"/>
    <w:rsid w:val="00BE47FC"/>
    <w:rsid w:val="00BE6A44"/>
    <w:rsid w:val="00BE77B6"/>
    <w:rsid w:val="00BE7C0E"/>
    <w:rsid w:val="00BF1139"/>
    <w:rsid w:val="00BF19AA"/>
    <w:rsid w:val="00BF20AE"/>
    <w:rsid w:val="00BF2F3B"/>
    <w:rsid w:val="00BF2FDF"/>
    <w:rsid w:val="00BF4DCE"/>
    <w:rsid w:val="00BF5DEB"/>
    <w:rsid w:val="00BF6CC8"/>
    <w:rsid w:val="00C00FD9"/>
    <w:rsid w:val="00C02683"/>
    <w:rsid w:val="00C02D6B"/>
    <w:rsid w:val="00C03621"/>
    <w:rsid w:val="00C04C78"/>
    <w:rsid w:val="00C04EC5"/>
    <w:rsid w:val="00C06479"/>
    <w:rsid w:val="00C071AD"/>
    <w:rsid w:val="00C07975"/>
    <w:rsid w:val="00C07C2D"/>
    <w:rsid w:val="00C10366"/>
    <w:rsid w:val="00C11B98"/>
    <w:rsid w:val="00C129D6"/>
    <w:rsid w:val="00C13978"/>
    <w:rsid w:val="00C14219"/>
    <w:rsid w:val="00C146D9"/>
    <w:rsid w:val="00C155E4"/>
    <w:rsid w:val="00C16A96"/>
    <w:rsid w:val="00C173FB"/>
    <w:rsid w:val="00C1777D"/>
    <w:rsid w:val="00C216E0"/>
    <w:rsid w:val="00C23113"/>
    <w:rsid w:val="00C23A04"/>
    <w:rsid w:val="00C244AF"/>
    <w:rsid w:val="00C2480F"/>
    <w:rsid w:val="00C262A1"/>
    <w:rsid w:val="00C2781C"/>
    <w:rsid w:val="00C30B24"/>
    <w:rsid w:val="00C30B7D"/>
    <w:rsid w:val="00C30CAA"/>
    <w:rsid w:val="00C31CFC"/>
    <w:rsid w:val="00C3247F"/>
    <w:rsid w:val="00C3276D"/>
    <w:rsid w:val="00C33687"/>
    <w:rsid w:val="00C33835"/>
    <w:rsid w:val="00C33FF7"/>
    <w:rsid w:val="00C34457"/>
    <w:rsid w:val="00C34CD8"/>
    <w:rsid w:val="00C35673"/>
    <w:rsid w:val="00C356FD"/>
    <w:rsid w:val="00C36E34"/>
    <w:rsid w:val="00C405F3"/>
    <w:rsid w:val="00C40982"/>
    <w:rsid w:val="00C40C4D"/>
    <w:rsid w:val="00C40D24"/>
    <w:rsid w:val="00C422B3"/>
    <w:rsid w:val="00C423E4"/>
    <w:rsid w:val="00C43A91"/>
    <w:rsid w:val="00C44B14"/>
    <w:rsid w:val="00C450D2"/>
    <w:rsid w:val="00C47B4D"/>
    <w:rsid w:val="00C50E75"/>
    <w:rsid w:val="00C52B54"/>
    <w:rsid w:val="00C52FB8"/>
    <w:rsid w:val="00C537DF"/>
    <w:rsid w:val="00C53CE8"/>
    <w:rsid w:val="00C5411A"/>
    <w:rsid w:val="00C55A35"/>
    <w:rsid w:val="00C56E1D"/>
    <w:rsid w:val="00C61326"/>
    <w:rsid w:val="00C634F7"/>
    <w:rsid w:val="00C64655"/>
    <w:rsid w:val="00C65002"/>
    <w:rsid w:val="00C667CD"/>
    <w:rsid w:val="00C70651"/>
    <w:rsid w:val="00C70F65"/>
    <w:rsid w:val="00C719F4"/>
    <w:rsid w:val="00C71B1A"/>
    <w:rsid w:val="00C736A2"/>
    <w:rsid w:val="00C73BEA"/>
    <w:rsid w:val="00C750F8"/>
    <w:rsid w:val="00C77431"/>
    <w:rsid w:val="00C77674"/>
    <w:rsid w:val="00C8018F"/>
    <w:rsid w:val="00C80285"/>
    <w:rsid w:val="00C80478"/>
    <w:rsid w:val="00C81066"/>
    <w:rsid w:val="00C860FF"/>
    <w:rsid w:val="00C86180"/>
    <w:rsid w:val="00C86C8D"/>
    <w:rsid w:val="00C90D23"/>
    <w:rsid w:val="00C911C5"/>
    <w:rsid w:val="00C95503"/>
    <w:rsid w:val="00C95742"/>
    <w:rsid w:val="00C9645A"/>
    <w:rsid w:val="00CA2AF7"/>
    <w:rsid w:val="00CA3ABD"/>
    <w:rsid w:val="00CA43F5"/>
    <w:rsid w:val="00CA5AE1"/>
    <w:rsid w:val="00CA5C2E"/>
    <w:rsid w:val="00CA65EE"/>
    <w:rsid w:val="00CA6AE3"/>
    <w:rsid w:val="00CB048F"/>
    <w:rsid w:val="00CB1288"/>
    <w:rsid w:val="00CB2F81"/>
    <w:rsid w:val="00CB325B"/>
    <w:rsid w:val="00CB452D"/>
    <w:rsid w:val="00CB48C1"/>
    <w:rsid w:val="00CB54EF"/>
    <w:rsid w:val="00CB5B6A"/>
    <w:rsid w:val="00CB5BDF"/>
    <w:rsid w:val="00CB67DE"/>
    <w:rsid w:val="00CB6DFF"/>
    <w:rsid w:val="00CB7C2C"/>
    <w:rsid w:val="00CC0FB5"/>
    <w:rsid w:val="00CC13F0"/>
    <w:rsid w:val="00CC3BD4"/>
    <w:rsid w:val="00CC4621"/>
    <w:rsid w:val="00CC4BE0"/>
    <w:rsid w:val="00CC5F92"/>
    <w:rsid w:val="00CC6152"/>
    <w:rsid w:val="00CC6449"/>
    <w:rsid w:val="00CC67F7"/>
    <w:rsid w:val="00CC6A2C"/>
    <w:rsid w:val="00CD0F5D"/>
    <w:rsid w:val="00CD1F27"/>
    <w:rsid w:val="00CD25EE"/>
    <w:rsid w:val="00CD40DE"/>
    <w:rsid w:val="00CD573C"/>
    <w:rsid w:val="00CD652E"/>
    <w:rsid w:val="00CD6FB5"/>
    <w:rsid w:val="00CD6FC1"/>
    <w:rsid w:val="00CD79B8"/>
    <w:rsid w:val="00CE1277"/>
    <w:rsid w:val="00CE189C"/>
    <w:rsid w:val="00CE1AC1"/>
    <w:rsid w:val="00CE1D38"/>
    <w:rsid w:val="00CE27AE"/>
    <w:rsid w:val="00CE4C3B"/>
    <w:rsid w:val="00CE553C"/>
    <w:rsid w:val="00CE700C"/>
    <w:rsid w:val="00CF37A4"/>
    <w:rsid w:val="00CF39C7"/>
    <w:rsid w:val="00CF5043"/>
    <w:rsid w:val="00CF711D"/>
    <w:rsid w:val="00D0136C"/>
    <w:rsid w:val="00D03CE5"/>
    <w:rsid w:val="00D04CEF"/>
    <w:rsid w:val="00D05631"/>
    <w:rsid w:val="00D102E0"/>
    <w:rsid w:val="00D11FFE"/>
    <w:rsid w:val="00D14130"/>
    <w:rsid w:val="00D14CD7"/>
    <w:rsid w:val="00D16180"/>
    <w:rsid w:val="00D16447"/>
    <w:rsid w:val="00D20FC6"/>
    <w:rsid w:val="00D21293"/>
    <w:rsid w:val="00D214E4"/>
    <w:rsid w:val="00D2274C"/>
    <w:rsid w:val="00D2506B"/>
    <w:rsid w:val="00D256E7"/>
    <w:rsid w:val="00D2740D"/>
    <w:rsid w:val="00D27E23"/>
    <w:rsid w:val="00D31CB0"/>
    <w:rsid w:val="00D34121"/>
    <w:rsid w:val="00D34199"/>
    <w:rsid w:val="00D34780"/>
    <w:rsid w:val="00D348C8"/>
    <w:rsid w:val="00D35394"/>
    <w:rsid w:val="00D35BDF"/>
    <w:rsid w:val="00D36073"/>
    <w:rsid w:val="00D374D4"/>
    <w:rsid w:val="00D3785F"/>
    <w:rsid w:val="00D41186"/>
    <w:rsid w:val="00D43521"/>
    <w:rsid w:val="00D435EB"/>
    <w:rsid w:val="00D46327"/>
    <w:rsid w:val="00D46329"/>
    <w:rsid w:val="00D46519"/>
    <w:rsid w:val="00D46ED6"/>
    <w:rsid w:val="00D47900"/>
    <w:rsid w:val="00D50990"/>
    <w:rsid w:val="00D55AE5"/>
    <w:rsid w:val="00D55D8D"/>
    <w:rsid w:val="00D5724C"/>
    <w:rsid w:val="00D5739B"/>
    <w:rsid w:val="00D578DC"/>
    <w:rsid w:val="00D60ED7"/>
    <w:rsid w:val="00D66101"/>
    <w:rsid w:val="00D67824"/>
    <w:rsid w:val="00D709F7"/>
    <w:rsid w:val="00D70B95"/>
    <w:rsid w:val="00D711E8"/>
    <w:rsid w:val="00D720CB"/>
    <w:rsid w:val="00D725CD"/>
    <w:rsid w:val="00D73665"/>
    <w:rsid w:val="00D7368D"/>
    <w:rsid w:val="00D760D6"/>
    <w:rsid w:val="00D77AA3"/>
    <w:rsid w:val="00D804C7"/>
    <w:rsid w:val="00D80B0E"/>
    <w:rsid w:val="00D81D49"/>
    <w:rsid w:val="00D82879"/>
    <w:rsid w:val="00D8400B"/>
    <w:rsid w:val="00D851E7"/>
    <w:rsid w:val="00D8668E"/>
    <w:rsid w:val="00D87BCF"/>
    <w:rsid w:val="00D91B45"/>
    <w:rsid w:val="00D921A9"/>
    <w:rsid w:val="00D92C9A"/>
    <w:rsid w:val="00D9342B"/>
    <w:rsid w:val="00D9346E"/>
    <w:rsid w:val="00D94072"/>
    <w:rsid w:val="00D947E1"/>
    <w:rsid w:val="00D948EF"/>
    <w:rsid w:val="00D94D50"/>
    <w:rsid w:val="00D950D9"/>
    <w:rsid w:val="00D9569D"/>
    <w:rsid w:val="00D9663D"/>
    <w:rsid w:val="00D966B1"/>
    <w:rsid w:val="00D97BF4"/>
    <w:rsid w:val="00DA041D"/>
    <w:rsid w:val="00DA07ED"/>
    <w:rsid w:val="00DA1442"/>
    <w:rsid w:val="00DA22A8"/>
    <w:rsid w:val="00DA2933"/>
    <w:rsid w:val="00DA2977"/>
    <w:rsid w:val="00DA2E5F"/>
    <w:rsid w:val="00DA3456"/>
    <w:rsid w:val="00DA4CAF"/>
    <w:rsid w:val="00DA5E49"/>
    <w:rsid w:val="00DA72D9"/>
    <w:rsid w:val="00DB10D7"/>
    <w:rsid w:val="00DB11A4"/>
    <w:rsid w:val="00DB18ED"/>
    <w:rsid w:val="00DB6ACA"/>
    <w:rsid w:val="00DB7CBC"/>
    <w:rsid w:val="00DC0C0E"/>
    <w:rsid w:val="00DC11F1"/>
    <w:rsid w:val="00DC1EA2"/>
    <w:rsid w:val="00DC1F41"/>
    <w:rsid w:val="00DC2D33"/>
    <w:rsid w:val="00DC3028"/>
    <w:rsid w:val="00DC3B6B"/>
    <w:rsid w:val="00DC449E"/>
    <w:rsid w:val="00DC5A29"/>
    <w:rsid w:val="00DC71A2"/>
    <w:rsid w:val="00DC73C2"/>
    <w:rsid w:val="00DD1022"/>
    <w:rsid w:val="00DD17E0"/>
    <w:rsid w:val="00DD1BA0"/>
    <w:rsid w:val="00DD2F86"/>
    <w:rsid w:val="00DD4E22"/>
    <w:rsid w:val="00DD5789"/>
    <w:rsid w:val="00DD7F02"/>
    <w:rsid w:val="00DE09E7"/>
    <w:rsid w:val="00DE233A"/>
    <w:rsid w:val="00DE36B1"/>
    <w:rsid w:val="00DE50F9"/>
    <w:rsid w:val="00DE5968"/>
    <w:rsid w:val="00DE60C9"/>
    <w:rsid w:val="00DF06B2"/>
    <w:rsid w:val="00DF0A24"/>
    <w:rsid w:val="00DF4CD3"/>
    <w:rsid w:val="00DF5E8E"/>
    <w:rsid w:val="00DF61D2"/>
    <w:rsid w:val="00DF6EF0"/>
    <w:rsid w:val="00DF6FAF"/>
    <w:rsid w:val="00DF70D7"/>
    <w:rsid w:val="00E01825"/>
    <w:rsid w:val="00E01F83"/>
    <w:rsid w:val="00E03B33"/>
    <w:rsid w:val="00E03FDD"/>
    <w:rsid w:val="00E0427F"/>
    <w:rsid w:val="00E10FDA"/>
    <w:rsid w:val="00E113A8"/>
    <w:rsid w:val="00E1190D"/>
    <w:rsid w:val="00E13044"/>
    <w:rsid w:val="00E136BA"/>
    <w:rsid w:val="00E141E4"/>
    <w:rsid w:val="00E17553"/>
    <w:rsid w:val="00E17F5B"/>
    <w:rsid w:val="00E20584"/>
    <w:rsid w:val="00E20EC1"/>
    <w:rsid w:val="00E21051"/>
    <w:rsid w:val="00E231B4"/>
    <w:rsid w:val="00E24BAE"/>
    <w:rsid w:val="00E3005B"/>
    <w:rsid w:val="00E3070F"/>
    <w:rsid w:val="00E30722"/>
    <w:rsid w:val="00E308DA"/>
    <w:rsid w:val="00E32288"/>
    <w:rsid w:val="00E32428"/>
    <w:rsid w:val="00E324A5"/>
    <w:rsid w:val="00E3291F"/>
    <w:rsid w:val="00E34FCC"/>
    <w:rsid w:val="00E350AE"/>
    <w:rsid w:val="00E37C88"/>
    <w:rsid w:val="00E40E19"/>
    <w:rsid w:val="00E42E67"/>
    <w:rsid w:val="00E4546D"/>
    <w:rsid w:val="00E454CB"/>
    <w:rsid w:val="00E461BE"/>
    <w:rsid w:val="00E47591"/>
    <w:rsid w:val="00E5101E"/>
    <w:rsid w:val="00E5143D"/>
    <w:rsid w:val="00E522F2"/>
    <w:rsid w:val="00E53792"/>
    <w:rsid w:val="00E537FB"/>
    <w:rsid w:val="00E5437C"/>
    <w:rsid w:val="00E54E31"/>
    <w:rsid w:val="00E550CC"/>
    <w:rsid w:val="00E566BD"/>
    <w:rsid w:val="00E57376"/>
    <w:rsid w:val="00E5780E"/>
    <w:rsid w:val="00E60F68"/>
    <w:rsid w:val="00E61B0D"/>
    <w:rsid w:val="00E61B98"/>
    <w:rsid w:val="00E61BA1"/>
    <w:rsid w:val="00E61E8E"/>
    <w:rsid w:val="00E62D24"/>
    <w:rsid w:val="00E62EBC"/>
    <w:rsid w:val="00E63D4C"/>
    <w:rsid w:val="00E63E34"/>
    <w:rsid w:val="00E64EDF"/>
    <w:rsid w:val="00E6583E"/>
    <w:rsid w:val="00E700F3"/>
    <w:rsid w:val="00E70330"/>
    <w:rsid w:val="00E70D82"/>
    <w:rsid w:val="00E714C8"/>
    <w:rsid w:val="00E72147"/>
    <w:rsid w:val="00E728B5"/>
    <w:rsid w:val="00E73918"/>
    <w:rsid w:val="00E73A91"/>
    <w:rsid w:val="00E75DB6"/>
    <w:rsid w:val="00E76977"/>
    <w:rsid w:val="00E82163"/>
    <w:rsid w:val="00E82456"/>
    <w:rsid w:val="00E83132"/>
    <w:rsid w:val="00E86494"/>
    <w:rsid w:val="00E87AF3"/>
    <w:rsid w:val="00E908CF"/>
    <w:rsid w:val="00E93431"/>
    <w:rsid w:val="00E93FC5"/>
    <w:rsid w:val="00E95C56"/>
    <w:rsid w:val="00EA0795"/>
    <w:rsid w:val="00EA2045"/>
    <w:rsid w:val="00EA23AC"/>
    <w:rsid w:val="00EA2AE6"/>
    <w:rsid w:val="00EA4EDE"/>
    <w:rsid w:val="00EA53BA"/>
    <w:rsid w:val="00EA5B0D"/>
    <w:rsid w:val="00EA630E"/>
    <w:rsid w:val="00EA63C4"/>
    <w:rsid w:val="00EA7CB0"/>
    <w:rsid w:val="00EB0CA7"/>
    <w:rsid w:val="00EB204B"/>
    <w:rsid w:val="00EB2289"/>
    <w:rsid w:val="00EB291A"/>
    <w:rsid w:val="00EB2C85"/>
    <w:rsid w:val="00EB3114"/>
    <w:rsid w:val="00EB35B7"/>
    <w:rsid w:val="00EB5AEF"/>
    <w:rsid w:val="00EB6DE9"/>
    <w:rsid w:val="00EB6E91"/>
    <w:rsid w:val="00EB7B93"/>
    <w:rsid w:val="00EC00DF"/>
    <w:rsid w:val="00EC0659"/>
    <w:rsid w:val="00EC094F"/>
    <w:rsid w:val="00EC0FD9"/>
    <w:rsid w:val="00EC1EFC"/>
    <w:rsid w:val="00EC29D0"/>
    <w:rsid w:val="00EC3FB8"/>
    <w:rsid w:val="00EC573F"/>
    <w:rsid w:val="00EC5B50"/>
    <w:rsid w:val="00EC6215"/>
    <w:rsid w:val="00ED10E5"/>
    <w:rsid w:val="00ED1B83"/>
    <w:rsid w:val="00ED21A5"/>
    <w:rsid w:val="00ED272E"/>
    <w:rsid w:val="00ED2BF2"/>
    <w:rsid w:val="00ED3F19"/>
    <w:rsid w:val="00ED4D1B"/>
    <w:rsid w:val="00ED6151"/>
    <w:rsid w:val="00EE3905"/>
    <w:rsid w:val="00EE3F69"/>
    <w:rsid w:val="00EE5009"/>
    <w:rsid w:val="00EE67C7"/>
    <w:rsid w:val="00EE7613"/>
    <w:rsid w:val="00EE7C73"/>
    <w:rsid w:val="00EF06A2"/>
    <w:rsid w:val="00EF0F08"/>
    <w:rsid w:val="00EF1286"/>
    <w:rsid w:val="00EF3BBE"/>
    <w:rsid w:val="00EF4AD4"/>
    <w:rsid w:val="00EF4CEE"/>
    <w:rsid w:val="00EF6133"/>
    <w:rsid w:val="00EF697D"/>
    <w:rsid w:val="00EF7F87"/>
    <w:rsid w:val="00F012C0"/>
    <w:rsid w:val="00F018B2"/>
    <w:rsid w:val="00F01D81"/>
    <w:rsid w:val="00F01FC2"/>
    <w:rsid w:val="00F01FC7"/>
    <w:rsid w:val="00F027AF"/>
    <w:rsid w:val="00F03F00"/>
    <w:rsid w:val="00F1026E"/>
    <w:rsid w:val="00F10389"/>
    <w:rsid w:val="00F10707"/>
    <w:rsid w:val="00F10DE0"/>
    <w:rsid w:val="00F11793"/>
    <w:rsid w:val="00F1192D"/>
    <w:rsid w:val="00F11AC7"/>
    <w:rsid w:val="00F1248B"/>
    <w:rsid w:val="00F12F78"/>
    <w:rsid w:val="00F14EBD"/>
    <w:rsid w:val="00F15B36"/>
    <w:rsid w:val="00F16A27"/>
    <w:rsid w:val="00F20BA3"/>
    <w:rsid w:val="00F2114C"/>
    <w:rsid w:val="00F21357"/>
    <w:rsid w:val="00F21D4C"/>
    <w:rsid w:val="00F234DE"/>
    <w:rsid w:val="00F23CCE"/>
    <w:rsid w:val="00F241D7"/>
    <w:rsid w:val="00F2744A"/>
    <w:rsid w:val="00F31670"/>
    <w:rsid w:val="00F37FCE"/>
    <w:rsid w:val="00F4297A"/>
    <w:rsid w:val="00F4436B"/>
    <w:rsid w:val="00F454A2"/>
    <w:rsid w:val="00F45557"/>
    <w:rsid w:val="00F4757E"/>
    <w:rsid w:val="00F47A7D"/>
    <w:rsid w:val="00F540EE"/>
    <w:rsid w:val="00F54433"/>
    <w:rsid w:val="00F55289"/>
    <w:rsid w:val="00F55448"/>
    <w:rsid w:val="00F62363"/>
    <w:rsid w:val="00F64478"/>
    <w:rsid w:val="00F65A93"/>
    <w:rsid w:val="00F66088"/>
    <w:rsid w:val="00F668D6"/>
    <w:rsid w:val="00F669FD"/>
    <w:rsid w:val="00F70C97"/>
    <w:rsid w:val="00F718EE"/>
    <w:rsid w:val="00F71E52"/>
    <w:rsid w:val="00F72C35"/>
    <w:rsid w:val="00F736FE"/>
    <w:rsid w:val="00F740E0"/>
    <w:rsid w:val="00F7410B"/>
    <w:rsid w:val="00F74BAD"/>
    <w:rsid w:val="00F76843"/>
    <w:rsid w:val="00F8049A"/>
    <w:rsid w:val="00F8081E"/>
    <w:rsid w:val="00F8131E"/>
    <w:rsid w:val="00F81400"/>
    <w:rsid w:val="00F82406"/>
    <w:rsid w:val="00F82A43"/>
    <w:rsid w:val="00F836FE"/>
    <w:rsid w:val="00F8462F"/>
    <w:rsid w:val="00F84C06"/>
    <w:rsid w:val="00F90380"/>
    <w:rsid w:val="00F91479"/>
    <w:rsid w:val="00F91D24"/>
    <w:rsid w:val="00F9329F"/>
    <w:rsid w:val="00F93F07"/>
    <w:rsid w:val="00F94C30"/>
    <w:rsid w:val="00F9748D"/>
    <w:rsid w:val="00FA1509"/>
    <w:rsid w:val="00FA5112"/>
    <w:rsid w:val="00FA5983"/>
    <w:rsid w:val="00FB01DF"/>
    <w:rsid w:val="00FB1DC0"/>
    <w:rsid w:val="00FB2338"/>
    <w:rsid w:val="00FB2501"/>
    <w:rsid w:val="00FB3208"/>
    <w:rsid w:val="00FB3CDB"/>
    <w:rsid w:val="00FB4909"/>
    <w:rsid w:val="00FB5D80"/>
    <w:rsid w:val="00FB6728"/>
    <w:rsid w:val="00FC1686"/>
    <w:rsid w:val="00FC2208"/>
    <w:rsid w:val="00FC2BA5"/>
    <w:rsid w:val="00FC3286"/>
    <w:rsid w:val="00FC3BFA"/>
    <w:rsid w:val="00FC44D3"/>
    <w:rsid w:val="00FC4626"/>
    <w:rsid w:val="00FC4A66"/>
    <w:rsid w:val="00FC60A6"/>
    <w:rsid w:val="00FD0178"/>
    <w:rsid w:val="00FD2241"/>
    <w:rsid w:val="00FD2D71"/>
    <w:rsid w:val="00FD4A39"/>
    <w:rsid w:val="00FD4E88"/>
    <w:rsid w:val="00FD5D21"/>
    <w:rsid w:val="00FD6B49"/>
    <w:rsid w:val="00FE19CE"/>
    <w:rsid w:val="00FE28BB"/>
    <w:rsid w:val="00FE42B1"/>
    <w:rsid w:val="00FE5EF4"/>
    <w:rsid w:val="00FF0B25"/>
    <w:rsid w:val="00FF0D63"/>
    <w:rsid w:val="00FF2B4F"/>
    <w:rsid w:val="00FF3B33"/>
    <w:rsid w:val="00FF3E22"/>
    <w:rsid w:val="00FF4771"/>
    <w:rsid w:val="00FF6033"/>
    <w:rsid w:val="00FF7BC2"/>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A6BB1E7-5DE5-419F-9131-FB6496D632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heme="minorEastAsia" w:hAnsi="Calibri" w:cs="Times New Roman"/>
        <w:lang w:val="en-US" w:eastAsia="zh-TW" w:bidi="ar-SA"/>
      </w:rPr>
    </w:rPrDefault>
    <w:pPrDefault/>
  </w:docDefaults>
  <w:latentStyles w:defLockedState="0" w:defUIPriority="99" w:defSemiHidden="0" w:defUnhideWhenUsed="0" w:defQFormat="0" w:count="371">
    <w:lsdException w:name="Normal" w:uiPriority="0"/>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locked="1" w:semiHidden="1" w:unhideWhenUsed="1"/>
    <w:lsdException w:name="List 5" w:locked="1" w:semiHidden="1" w:unhideWhenUsed="1"/>
    <w:lsdException w:name="List Bullet 2" w:semiHidden="1" w:unhideWhenUsed="1" w:qFormat="1"/>
    <w:lsdException w:name="List Bullet 3" w:semiHidden="1" w:unhideWhenUsed="1" w:qFormat="1"/>
    <w:lsdException w:name="List Bullet 4" w:locked="1" w:semiHidden="1" w:unhideWhenUsed="1"/>
    <w:lsdException w:name="List Bullet 5" w:locked="1" w:semiHidden="1" w:unhideWhenUsed="1"/>
    <w:lsdException w:name="List Number 2"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10" w:qFormat="1"/>
    <w:lsdException w:name="Closing" w:semiHidden="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locked="1" w:semiHidden="1" w:unhideWhenUsed="1"/>
    <w:lsdException w:name="List Continue 5" w:locked="1"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Grid" w:locked="1" w:uiPriority="59"/>
    <w:lsdException w:name="Table Theme" w:locked="1" w:semiHidden="1" w:unhideWhenUsed="1"/>
    <w:lsdException w:name="Placeholder Text" w:semiHidden="1" w:uiPriority="49"/>
    <w:lsdException w:name="No Spacing" w:uiPriority="14" w:qFormat="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lsdException w:name="List Paragraph" w:uiPriority="34"/>
    <w:lsdException w:name="Quote" w:uiPriority="29" w:qFormat="1"/>
    <w:lsdException w:name="Intense Quote" w:uiPriority="30" w:qFormat="1"/>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semiHidden/>
    <w:rsid w:val="0029144F"/>
    <w:pPr>
      <w:spacing w:before="120" w:line="276" w:lineRule="auto"/>
    </w:pPr>
    <w:rPr>
      <w:sz w:val="22"/>
      <w:szCs w:val="22"/>
      <w:lang w:eastAsia="en-US"/>
    </w:rPr>
  </w:style>
  <w:style w:type="paragraph" w:styleId="1">
    <w:name w:val="heading 1"/>
    <w:aliases w:val="H0 ChapterTitle,H1 ChapterTitle"/>
    <w:next w:val="a3"/>
    <w:link w:val="10"/>
    <w:qFormat/>
    <w:rsid w:val="0029144F"/>
    <w:pPr>
      <w:pBdr>
        <w:bottom w:val="single" w:sz="36" w:space="1" w:color="7F7F7F"/>
      </w:pBdr>
      <w:spacing w:after="240" w:line="276" w:lineRule="auto"/>
      <w:outlineLvl w:val="0"/>
    </w:pPr>
    <w:rPr>
      <w:rFonts w:ascii="Arial" w:eastAsia="Times New Roman" w:hAnsi="Arial"/>
      <w:b/>
      <w:sz w:val="48"/>
      <w:szCs w:val="36"/>
      <w:lang w:eastAsia="en-US"/>
    </w:rPr>
  </w:style>
  <w:style w:type="paragraph" w:styleId="2">
    <w:name w:val="heading 2"/>
    <w:aliases w:val="H1"/>
    <w:basedOn w:val="a2"/>
    <w:next w:val="a3"/>
    <w:link w:val="23"/>
    <w:uiPriority w:val="9"/>
    <w:qFormat/>
    <w:rsid w:val="0029144F"/>
    <w:pPr>
      <w:keepNext/>
      <w:numPr>
        <w:ilvl w:val="1"/>
        <w:numId w:val="26"/>
      </w:numPr>
      <w:spacing w:before="360"/>
      <w:outlineLvl w:val="1"/>
    </w:pPr>
    <w:rPr>
      <w:rFonts w:ascii="Arial" w:eastAsia="Times New Roman" w:hAnsi="Arial"/>
      <w:b/>
      <w:sz w:val="40"/>
      <w:szCs w:val="36"/>
    </w:rPr>
  </w:style>
  <w:style w:type="paragraph" w:styleId="3">
    <w:name w:val="heading 3"/>
    <w:aliases w:val="H2"/>
    <w:basedOn w:val="41"/>
    <w:next w:val="a3"/>
    <w:link w:val="33"/>
    <w:uiPriority w:val="9"/>
    <w:qFormat/>
    <w:rsid w:val="0029144F"/>
    <w:pPr>
      <w:numPr>
        <w:ilvl w:val="2"/>
      </w:numPr>
      <w:outlineLvl w:val="2"/>
    </w:pPr>
    <w:rPr>
      <w:sz w:val="32"/>
      <w:szCs w:val="28"/>
    </w:rPr>
  </w:style>
  <w:style w:type="paragraph" w:styleId="41">
    <w:name w:val="heading 4"/>
    <w:aliases w:val="H3"/>
    <w:basedOn w:val="a3"/>
    <w:next w:val="a3"/>
    <w:link w:val="42"/>
    <w:uiPriority w:val="9"/>
    <w:qFormat/>
    <w:rsid w:val="0029144F"/>
    <w:pPr>
      <w:keepNext/>
      <w:numPr>
        <w:ilvl w:val="3"/>
        <w:numId w:val="26"/>
      </w:numPr>
      <w:spacing w:before="360"/>
      <w:outlineLvl w:val="3"/>
    </w:pPr>
    <w:rPr>
      <w:b/>
      <w:sz w:val="28"/>
    </w:rPr>
  </w:style>
  <w:style w:type="paragraph" w:styleId="51">
    <w:name w:val="heading 5"/>
    <w:aliases w:val="H4"/>
    <w:next w:val="a3"/>
    <w:link w:val="52"/>
    <w:uiPriority w:val="9"/>
    <w:qFormat/>
    <w:rsid w:val="0029144F"/>
    <w:pPr>
      <w:keepNext/>
      <w:numPr>
        <w:ilvl w:val="4"/>
        <w:numId w:val="26"/>
      </w:numPr>
      <w:spacing w:before="360" w:line="276" w:lineRule="auto"/>
      <w:outlineLvl w:val="4"/>
    </w:pPr>
    <w:rPr>
      <w:rFonts w:ascii="Arial" w:eastAsia="Times New Roman" w:hAnsi="Arial"/>
      <w:b/>
      <w:sz w:val="24"/>
      <w:szCs w:val="48"/>
      <w:lang w:eastAsia="en-US"/>
    </w:rPr>
  </w:style>
  <w:style w:type="paragraph" w:styleId="6">
    <w:name w:val="heading 6"/>
    <w:aliases w:val="HPart"/>
    <w:next w:val="a3"/>
    <w:link w:val="60"/>
    <w:uiPriority w:val="9"/>
    <w:rsid w:val="0029144F"/>
    <w:pPr>
      <w:pBdr>
        <w:bottom w:val="single" w:sz="36" w:space="1" w:color="7F7F7F"/>
      </w:pBdr>
      <w:spacing w:before="120" w:line="276" w:lineRule="auto"/>
      <w:outlineLvl w:val="5"/>
    </w:pPr>
    <w:rPr>
      <w:rFonts w:ascii="Arial" w:eastAsia="Times New Roman" w:hAnsi="Arial"/>
      <w:b/>
      <w:iCs/>
      <w:sz w:val="72"/>
      <w:szCs w:val="22"/>
      <w:lang w:eastAsia="en-US"/>
    </w:rPr>
  </w:style>
  <w:style w:type="paragraph" w:styleId="7">
    <w:name w:val="heading 7"/>
    <w:basedOn w:val="CustomNormal"/>
    <w:next w:val="a3"/>
    <w:link w:val="70"/>
    <w:uiPriority w:val="9"/>
    <w:semiHidden/>
    <w:rsid w:val="0029144F"/>
    <w:pPr>
      <w:keepNext/>
      <w:keepLines/>
      <w:numPr>
        <w:ilvl w:val="6"/>
        <w:numId w:val="26"/>
      </w:numPr>
      <w:pBdr>
        <w:bottom w:val="single" w:sz="36" w:space="1" w:color="7F7F7F"/>
      </w:pBdr>
      <w:spacing w:before="100" w:beforeAutospacing="1"/>
      <w:outlineLvl w:val="6"/>
    </w:pPr>
    <w:rPr>
      <w:rFonts w:ascii="Arial" w:eastAsia="Times New Roman" w:hAnsi="Arial"/>
      <w:b/>
      <w:iCs/>
      <w:sz w:val="72"/>
    </w:rPr>
  </w:style>
  <w:style w:type="paragraph" w:styleId="8">
    <w:name w:val="heading 8"/>
    <w:basedOn w:val="CustomNormal"/>
    <w:next w:val="a3"/>
    <w:link w:val="80"/>
    <w:uiPriority w:val="9"/>
    <w:semiHidden/>
    <w:qFormat/>
    <w:rsid w:val="0029144F"/>
    <w:pPr>
      <w:keepNext/>
      <w:keepLines/>
      <w:numPr>
        <w:ilvl w:val="7"/>
        <w:numId w:val="26"/>
      </w:numPr>
      <w:spacing w:before="200"/>
      <w:outlineLvl w:val="7"/>
    </w:pPr>
    <w:rPr>
      <w:rFonts w:ascii="Cambria" w:eastAsia="Times New Roman" w:hAnsi="Cambria"/>
      <w:color w:val="404040"/>
      <w:sz w:val="20"/>
      <w:szCs w:val="20"/>
    </w:rPr>
  </w:style>
  <w:style w:type="paragraph" w:styleId="9">
    <w:name w:val="heading 9"/>
    <w:basedOn w:val="CustomNormal"/>
    <w:next w:val="a3"/>
    <w:link w:val="90"/>
    <w:uiPriority w:val="9"/>
    <w:semiHidden/>
    <w:qFormat/>
    <w:rsid w:val="0029144F"/>
    <w:pPr>
      <w:keepNext/>
      <w:keepLines/>
      <w:numPr>
        <w:ilvl w:val="8"/>
        <w:numId w:val="26"/>
      </w:numPr>
      <w:spacing w:before="200"/>
      <w:outlineLvl w:val="8"/>
    </w:pPr>
    <w:rPr>
      <w:rFonts w:ascii="Cambria" w:eastAsia="Times New Roman" w:hAnsi="Cambria"/>
      <w:i/>
      <w:iCs/>
      <w:color w:val="404040"/>
      <w:sz w:val="20"/>
      <w:szCs w:val="20"/>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0">
    <w:name w:val="標題 1 字元"/>
    <w:aliases w:val="H0 ChapterTitle 字元,H1 ChapterTitle 字元"/>
    <w:link w:val="1"/>
    <w:rsid w:val="0029144F"/>
    <w:rPr>
      <w:rFonts w:ascii="Arial" w:eastAsia="Times New Roman" w:hAnsi="Arial" w:cs="Times New Roman"/>
      <w:b/>
      <w:sz w:val="48"/>
      <w:szCs w:val="36"/>
    </w:rPr>
  </w:style>
  <w:style w:type="character" w:customStyle="1" w:styleId="23">
    <w:name w:val="標題 2 字元"/>
    <w:aliases w:val="H1 字元"/>
    <w:link w:val="2"/>
    <w:uiPriority w:val="9"/>
    <w:rsid w:val="0029144F"/>
    <w:rPr>
      <w:rFonts w:ascii="Arial" w:eastAsia="Times New Roman" w:hAnsi="Arial" w:cs="Times New Roman"/>
      <w:b/>
      <w:sz w:val="40"/>
      <w:szCs w:val="36"/>
    </w:rPr>
  </w:style>
  <w:style w:type="character" w:customStyle="1" w:styleId="33">
    <w:name w:val="標題 3 字元"/>
    <w:aliases w:val="H2 字元"/>
    <w:link w:val="3"/>
    <w:uiPriority w:val="9"/>
    <w:rsid w:val="0029144F"/>
    <w:rPr>
      <w:rFonts w:ascii="Arial" w:hAnsi="Arial"/>
      <w:b/>
      <w:sz w:val="32"/>
      <w:szCs w:val="28"/>
    </w:rPr>
  </w:style>
  <w:style w:type="character" w:customStyle="1" w:styleId="42">
    <w:name w:val="標題 4 字元"/>
    <w:aliases w:val="H3 字元"/>
    <w:link w:val="41"/>
    <w:uiPriority w:val="9"/>
    <w:rsid w:val="0029144F"/>
    <w:rPr>
      <w:rFonts w:ascii="Arial" w:hAnsi="Arial"/>
      <w:b/>
      <w:sz w:val="28"/>
    </w:rPr>
  </w:style>
  <w:style w:type="paragraph" w:styleId="a3">
    <w:name w:val="Body Text"/>
    <w:basedOn w:val="CustomNormal"/>
    <w:link w:val="a7"/>
    <w:uiPriority w:val="99"/>
    <w:qFormat/>
    <w:rsid w:val="0029144F"/>
    <w:rPr>
      <w:rFonts w:ascii="Arial" w:hAnsi="Arial"/>
      <w:sz w:val="20"/>
    </w:rPr>
  </w:style>
  <w:style w:type="character" w:customStyle="1" w:styleId="a7">
    <w:name w:val="本文 字元"/>
    <w:link w:val="a3"/>
    <w:uiPriority w:val="99"/>
    <w:rsid w:val="0029144F"/>
    <w:rPr>
      <w:rFonts w:ascii="Arial" w:hAnsi="Arial"/>
      <w:sz w:val="20"/>
    </w:rPr>
  </w:style>
  <w:style w:type="character" w:customStyle="1" w:styleId="52">
    <w:name w:val="標題 5 字元"/>
    <w:aliases w:val="H4 字元"/>
    <w:link w:val="51"/>
    <w:uiPriority w:val="9"/>
    <w:rsid w:val="0029144F"/>
    <w:rPr>
      <w:rFonts w:ascii="Arial" w:eastAsia="Times New Roman" w:hAnsi="Arial" w:cs="Times New Roman"/>
      <w:b/>
      <w:sz w:val="24"/>
      <w:szCs w:val="48"/>
    </w:rPr>
  </w:style>
  <w:style w:type="character" w:customStyle="1" w:styleId="60">
    <w:name w:val="標題 6 字元"/>
    <w:aliases w:val="HPart 字元"/>
    <w:link w:val="6"/>
    <w:uiPriority w:val="9"/>
    <w:rsid w:val="0029144F"/>
    <w:rPr>
      <w:rFonts w:ascii="Arial" w:eastAsia="Times New Roman" w:hAnsi="Arial" w:cs="Times New Roman"/>
      <w:b/>
      <w:iCs/>
      <w:sz w:val="72"/>
    </w:rPr>
  </w:style>
  <w:style w:type="character" w:customStyle="1" w:styleId="70">
    <w:name w:val="標題 7 字元"/>
    <w:link w:val="7"/>
    <w:uiPriority w:val="9"/>
    <w:semiHidden/>
    <w:rsid w:val="0029144F"/>
    <w:rPr>
      <w:rFonts w:ascii="Arial" w:eastAsia="Times New Roman" w:hAnsi="Arial" w:cs="Times New Roman"/>
      <w:b/>
      <w:iCs/>
      <w:sz w:val="72"/>
    </w:rPr>
  </w:style>
  <w:style w:type="character" w:customStyle="1" w:styleId="80">
    <w:name w:val="標題 8 字元"/>
    <w:link w:val="8"/>
    <w:uiPriority w:val="9"/>
    <w:semiHidden/>
    <w:rsid w:val="0029144F"/>
    <w:rPr>
      <w:rFonts w:ascii="Cambria" w:eastAsia="Times New Roman" w:hAnsi="Cambria" w:cs="Times New Roman"/>
      <w:color w:val="404040"/>
      <w:sz w:val="20"/>
      <w:szCs w:val="20"/>
    </w:rPr>
  </w:style>
  <w:style w:type="character" w:customStyle="1" w:styleId="90">
    <w:name w:val="標題 9 字元"/>
    <w:link w:val="9"/>
    <w:uiPriority w:val="9"/>
    <w:semiHidden/>
    <w:rsid w:val="0029144F"/>
    <w:rPr>
      <w:rFonts w:ascii="Cambria" w:eastAsia="Times New Roman" w:hAnsi="Cambria" w:cs="Times New Roman"/>
      <w:i/>
      <w:iCs/>
      <w:color w:val="404040"/>
      <w:sz w:val="20"/>
      <w:szCs w:val="20"/>
    </w:rPr>
  </w:style>
  <w:style w:type="paragraph" w:styleId="a8">
    <w:name w:val="Body Text Indent"/>
    <w:basedOn w:val="CustomNormal"/>
    <w:link w:val="a9"/>
    <w:uiPriority w:val="99"/>
    <w:semiHidden/>
    <w:unhideWhenUsed/>
    <w:rsid w:val="0029144F"/>
    <w:pPr>
      <w:ind w:left="274"/>
    </w:pPr>
  </w:style>
  <w:style w:type="character" w:customStyle="1" w:styleId="a9">
    <w:name w:val="本文縮排 字元"/>
    <w:basedOn w:val="a4"/>
    <w:link w:val="a8"/>
    <w:uiPriority w:val="99"/>
    <w:semiHidden/>
    <w:rsid w:val="0029144F"/>
  </w:style>
  <w:style w:type="paragraph" w:styleId="24">
    <w:name w:val="Body Text Indent 2"/>
    <w:basedOn w:val="CustomNormal"/>
    <w:link w:val="25"/>
    <w:uiPriority w:val="99"/>
    <w:semiHidden/>
    <w:unhideWhenUsed/>
    <w:rsid w:val="0029144F"/>
    <w:pPr>
      <w:ind w:left="547"/>
    </w:pPr>
  </w:style>
  <w:style w:type="character" w:customStyle="1" w:styleId="25">
    <w:name w:val="本文縮排 2 字元"/>
    <w:basedOn w:val="a4"/>
    <w:link w:val="24"/>
    <w:uiPriority w:val="99"/>
    <w:semiHidden/>
    <w:rsid w:val="0029144F"/>
  </w:style>
  <w:style w:type="paragraph" w:styleId="34">
    <w:name w:val="Body Text Indent 3"/>
    <w:basedOn w:val="CustomNormal"/>
    <w:link w:val="35"/>
    <w:uiPriority w:val="99"/>
    <w:semiHidden/>
    <w:unhideWhenUsed/>
    <w:rsid w:val="0029144F"/>
    <w:pPr>
      <w:ind w:left="821"/>
    </w:pPr>
    <w:rPr>
      <w:szCs w:val="16"/>
    </w:rPr>
  </w:style>
  <w:style w:type="character" w:customStyle="1" w:styleId="35">
    <w:name w:val="本文縮排 3 字元"/>
    <w:link w:val="34"/>
    <w:uiPriority w:val="99"/>
    <w:semiHidden/>
    <w:rsid w:val="0029144F"/>
    <w:rPr>
      <w:szCs w:val="16"/>
    </w:rPr>
  </w:style>
  <w:style w:type="paragraph" w:styleId="aa">
    <w:name w:val="footer"/>
    <w:basedOn w:val="CustomNormal"/>
    <w:link w:val="ab"/>
    <w:uiPriority w:val="99"/>
    <w:rsid w:val="0029144F"/>
    <w:pPr>
      <w:tabs>
        <w:tab w:val="center" w:pos="4680"/>
        <w:tab w:val="right" w:pos="9360"/>
      </w:tabs>
      <w:spacing w:before="0" w:line="240" w:lineRule="auto"/>
    </w:pPr>
    <w:rPr>
      <w:rFonts w:ascii="Arial" w:hAnsi="Arial"/>
      <w:sz w:val="16"/>
    </w:rPr>
  </w:style>
  <w:style w:type="character" w:customStyle="1" w:styleId="ab">
    <w:name w:val="頁尾 字元"/>
    <w:link w:val="aa"/>
    <w:uiPriority w:val="99"/>
    <w:rsid w:val="0029144F"/>
    <w:rPr>
      <w:rFonts w:ascii="Arial" w:hAnsi="Arial"/>
      <w:sz w:val="16"/>
    </w:rPr>
  </w:style>
  <w:style w:type="paragraph" w:styleId="ac">
    <w:name w:val="footnote text"/>
    <w:aliases w:val="Footnotes"/>
    <w:basedOn w:val="CustomNormal"/>
    <w:link w:val="ad"/>
    <w:uiPriority w:val="99"/>
    <w:semiHidden/>
    <w:rsid w:val="0029144F"/>
    <w:pPr>
      <w:spacing w:line="240" w:lineRule="auto"/>
      <w:ind w:left="288" w:hanging="144"/>
    </w:pPr>
    <w:rPr>
      <w:rFonts w:ascii="Arial" w:hAnsi="Arial"/>
      <w:sz w:val="18"/>
      <w:szCs w:val="20"/>
    </w:rPr>
  </w:style>
  <w:style w:type="character" w:customStyle="1" w:styleId="ad">
    <w:name w:val="註腳文字 字元"/>
    <w:aliases w:val="Footnotes 字元"/>
    <w:link w:val="ac"/>
    <w:uiPriority w:val="99"/>
    <w:semiHidden/>
    <w:rsid w:val="0029144F"/>
    <w:rPr>
      <w:rFonts w:ascii="Arial" w:hAnsi="Arial"/>
      <w:sz w:val="18"/>
      <w:szCs w:val="20"/>
    </w:rPr>
  </w:style>
  <w:style w:type="paragraph" w:styleId="ae">
    <w:name w:val="header"/>
    <w:basedOn w:val="CustomNormal"/>
    <w:link w:val="af"/>
    <w:uiPriority w:val="99"/>
    <w:semiHidden/>
    <w:rsid w:val="0029144F"/>
    <w:pPr>
      <w:pBdr>
        <w:bottom w:val="single" w:sz="18" w:space="16" w:color="BFBFBF"/>
      </w:pBdr>
      <w:tabs>
        <w:tab w:val="center" w:pos="4680"/>
        <w:tab w:val="right" w:pos="9360"/>
      </w:tabs>
      <w:spacing w:before="0" w:after="120" w:line="240" w:lineRule="auto"/>
    </w:pPr>
    <w:rPr>
      <w:rFonts w:ascii="Cambria" w:hAnsi="Cambria"/>
      <w:sz w:val="16"/>
    </w:rPr>
  </w:style>
  <w:style w:type="character" w:customStyle="1" w:styleId="af">
    <w:name w:val="頁首 字元"/>
    <w:link w:val="ae"/>
    <w:uiPriority w:val="99"/>
    <w:semiHidden/>
    <w:rsid w:val="0029144F"/>
    <w:rPr>
      <w:rFonts w:ascii="Cambria" w:hAnsi="Cambria"/>
      <w:sz w:val="16"/>
    </w:rPr>
  </w:style>
  <w:style w:type="character" w:styleId="af0">
    <w:name w:val="Intense Reference"/>
    <w:uiPriority w:val="32"/>
    <w:semiHidden/>
    <w:unhideWhenUsed/>
    <w:qFormat/>
    <w:rsid w:val="0029144F"/>
    <w:rPr>
      <w:b/>
      <w:bCs/>
      <w:smallCaps/>
      <w:color w:val="auto"/>
      <w:spacing w:val="5"/>
      <w:u w:val="single"/>
    </w:rPr>
  </w:style>
  <w:style w:type="paragraph" w:styleId="a">
    <w:name w:val="List Bullet"/>
    <w:uiPriority w:val="99"/>
    <w:qFormat/>
    <w:rsid w:val="0029144F"/>
    <w:pPr>
      <w:keepLines/>
      <w:numPr>
        <w:numId w:val="33"/>
      </w:numPr>
      <w:tabs>
        <w:tab w:val="left" w:pos="547"/>
      </w:tabs>
      <w:spacing w:before="80" w:line="276" w:lineRule="auto"/>
      <w:ind w:left="562" w:hanging="288"/>
    </w:pPr>
    <w:rPr>
      <w:rFonts w:ascii="Arial" w:hAnsi="Arial"/>
      <w:szCs w:val="22"/>
      <w:lang w:eastAsia="en-US"/>
    </w:rPr>
  </w:style>
  <w:style w:type="paragraph" w:styleId="20">
    <w:name w:val="List Bullet 2"/>
    <w:basedOn w:val="a2"/>
    <w:uiPriority w:val="99"/>
    <w:qFormat/>
    <w:rsid w:val="0029144F"/>
    <w:pPr>
      <w:keepLines/>
      <w:numPr>
        <w:numId w:val="16"/>
      </w:numPr>
      <w:tabs>
        <w:tab w:val="left" w:pos="302"/>
      </w:tabs>
      <w:spacing w:before="80"/>
      <w:ind w:left="849" w:hanging="302"/>
    </w:pPr>
    <w:rPr>
      <w:rFonts w:ascii="Arial" w:hAnsi="Arial"/>
      <w:sz w:val="20"/>
    </w:rPr>
  </w:style>
  <w:style w:type="paragraph" w:styleId="30">
    <w:name w:val="List Bullet 3"/>
    <w:basedOn w:val="a"/>
    <w:uiPriority w:val="99"/>
    <w:qFormat/>
    <w:rsid w:val="0029144F"/>
    <w:pPr>
      <w:numPr>
        <w:numId w:val="17"/>
      </w:numPr>
      <w:ind w:left="1138" w:hanging="288"/>
    </w:pPr>
  </w:style>
  <w:style w:type="paragraph" w:styleId="40">
    <w:name w:val="List Bullet 4"/>
    <w:uiPriority w:val="99"/>
    <w:semiHidden/>
    <w:locked/>
    <w:rsid w:val="0029144F"/>
    <w:pPr>
      <w:keepLines/>
      <w:numPr>
        <w:numId w:val="5"/>
      </w:numPr>
      <w:spacing w:before="80" w:line="276" w:lineRule="auto"/>
    </w:pPr>
    <w:rPr>
      <w:sz w:val="22"/>
      <w:szCs w:val="22"/>
      <w:lang w:eastAsia="en-US"/>
    </w:rPr>
  </w:style>
  <w:style w:type="paragraph" w:styleId="50">
    <w:name w:val="List Bullet 5"/>
    <w:uiPriority w:val="99"/>
    <w:semiHidden/>
    <w:locked/>
    <w:rsid w:val="0029144F"/>
    <w:pPr>
      <w:keepLines/>
      <w:numPr>
        <w:numId w:val="6"/>
      </w:numPr>
      <w:spacing w:before="80" w:line="276" w:lineRule="auto"/>
    </w:pPr>
    <w:rPr>
      <w:sz w:val="22"/>
      <w:szCs w:val="22"/>
      <w:lang w:eastAsia="en-US"/>
    </w:rPr>
  </w:style>
  <w:style w:type="paragraph" w:styleId="a1">
    <w:name w:val="List Continue"/>
    <w:uiPriority w:val="99"/>
    <w:rsid w:val="0029144F"/>
    <w:pPr>
      <w:keepLines/>
      <w:numPr>
        <w:ilvl w:val="2"/>
        <w:numId w:val="13"/>
      </w:numPr>
      <w:spacing w:before="80" w:line="276" w:lineRule="auto"/>
    </w:pPr>
    <w:rPr>
      <w:rFonts w:ascii="Arial" w:hAnsi="Arial"/>
      <w:szCs w:val="22"/>
      <w:lang w:eastAsia="en-US"/>
    </w:rPr>
  </w:style>
  <w:style w:type="paragraph" w:styleId="22">
    <w:name w:val="List Continue 2"/>
    <w:basedOn w:val="a1"/>
    <w:uiPriority w:val="99"/>
    <w:rsid w:val="0029144F"/>
    <w:pPr>
      <w:numPr>
        <w:ilvl w:val="4"/>
      </w:numPr>
      <w:ind w:left="850"/>
    </w:pPr>
  </w:style>
  <w:style w:type="paragraph" w:styleId="32">
    <w:name w:val="List Continue 3"/>
    <w:basedOn w:val="a1"/>
    <w:uiPriority w:val="99"/>
    <w:rsid w:val="0029144F"/>
    <w:pPr>
      <w:numPr>
        <w:ilvl w:val="6"/>
      </w:numPr>
    </w:pPr>
  </w:style>
  <w:style w:type="paragraph" w:styleId="43">
    <w:name w:val="List Continue 4"/>
    <w:basedOn w:val="a2"/>
    <w:uiPriority w:val="99"/>
    <w:semiHidden/>
    <w:locked/>
    <w:rsid w:val="0029144F"/>
    <w:pPr>
      <w:keepLines/>
      <w:spacing w:before="80"/>
      <w:ind w:left="1368"/>
    </w:pPr>
  </w:style>
  <w:style w:type="paragraph" w:styleId="53">
    <w:name w:val="List Continue 5"/>
    <w:basedOn w:val="a2"/>
    <w:uiPriority w:val="99"/>
    <w:semiHidden/>
    <w:locked/>
    <w:rsid w:val="0029144F"/>
    <w:pPr>
      <w:keepLines/>
      <w:spacing w:before="80"/>
      <w:ind w:left="1642"/>
    </w:pPr>
  </w:style>
  <w:style w:type="paragraph" w:styleId="a0">
    <w:name w:val="List Number"/>
    <w:uiPriority w:val="99"/>
    <w:rsid w:val="0029144F"/>
    <w:pPr>
      <w:keepLines/>
      <w:numPr>
        <w:ilvl w:val="1"/>
        <w:numId w:val="13"/>
      </w:numPr>
      <w:spacing w:before="120" w:line="276" w:lineRule="auto"/>
    </w:pPr>
    <w:rPr>
      <w:rFonts w:ascii="Arial" w:hAnsi="Arial"/>
      <w:szCs w:val="22"/>
      <w:lang w:eastAsia="en-US"/>
    </w:rPr>
  </w:style>
  <w:style w:type="paragraph" w:styleId="21">
    <w:name w:val="List Number 2"/>
    <w:basedOn w:val="a0"/>
    <w:link w:val="26"/>
    <w:uiPriority w:val="99"/>
    <w:rsid w:val="0029144F"/>
    <w:pPr>
      <w:numPr>
        <w:ilvl w:val="3"/>
      </w:numPr>
      <w:tabs>
        <w:tab w:val="clear" w:pos="792"/>
        <w:tab w:val="left" w:pos="850"/>
      </w:tabs>
      <w:ind w:left="849" w:hanging="302"/>
    </w:pPr>
  </w:style>
  <w:style w:type="paragraph" w:styleId="31">
    <w:name w:val="List Number 3"/>
    <w:basedOn w:val="a0"/>
    <w:uiPriority w:val="99"/>
    <w:locked/>
    <w:rsid w:val="0029144F"/>
    <w:pPr>
      <w:numPr>
        <w:ilvl w:val="5"/>
      </w:numPr>
    </w:pPr>
  </w:style>
  <w:style w:type="paragraph" w:styleId="4">
    <w:name w:val="List Number 4"/>
    <w:uiPriority w:val="99"/>
    <w:semiHidden/>
    <w:locked/>
    <w:rsid w:val="0029144F"/>
    <w:pPr>
      <w:keepLines/>
      <w:numPr>
        <w:numId w:val="8"/>
      </w:numPr>
      <w:spacing w:before="120" w:line="276" w:lineRule="auto"/>
    </w:pPr>
    <w:rPr>
      <w:sz w:val="22"/>
      <w:szCs w:val="22"/>
      <w:lang w:eastAsia="en-US"/>
    </w:rPr>
  </w:style>
  <w:style w:type="paragraph" w:styleId="5">
    <w:name w:val="List Number 5"/>
    <w:uiPriority w:val="99"/>
    <w:semiHidden/>
    <w:locked/>
    <w:rsid w:val="0029144F"/>
    <w:pPr>
      <w:keepLines/>
      <w:numPr>
        <w:numId w:val="9"/>
      </w:numPr>
      <w:spacing w:before="120" w:line="276" w:lineRule="auto"/>
    </w:pPr>
    <w:rPr>
      <w:sz w:val="22"/>
      <w:szCs w:val="22"/>
      <w:lang w:eastAsia="en-US"/>
    </w:rPr>
  </w:style>
  <w:style w:type="paragraph" w:styleId="af1">
    <w:name w:val="List Paragraph"/>
    <w:basedOn w:val="CustomNormal"/>
    <w:link w:val="af2"/>
    <w:uiPriority w:val="34"/>
    <w:semiHidden/>
    <w:rsid w:val="0029144F"/>
    <w:pPr>
      <w:ind w:left="547"/>
    </w:pPr>
  </w:style>
  <w:style w:type="paragraph" w:styleId="af3">
    <w:name w:val="Title"/>
    <w:aliases w:val="TitleCover"/>
    <w:basedOn w:val="a2"/>
    <w:next w:val="af4"/>
    <w:link w:val="af5"/>
    <w:uiPriority w:val="10"/>
    <w:qFormat/>
    <w:rsid w:val="0029144F"/>
    <w:rPr>
      <w:rFonts w:ascii="Arial" w:hAnsi="Arial" w:cs="Arial"/>
      <w:color w:val="595959"/>
      <w:sz w:val="40"/>
      <w:szCs w:val="40"/>
    </w:rPr>
  </w:style>
  <w:style w:type="character" w:customStyle="1" w:styleId="af5">
    <w:name w:val="標題 字元"/>
    <w:aliases w:val="TitleCover 字元"/>
    <w:link w:val="af3"/>
    <w:uiPriority w:val="10"/>
    <w:rsid w:val="0029144F"/>
    <w:rPr>
      <w:rFonts w:ascii="Arial" w:hAnsi="Arial" w:cs="Arial"/>
      <w:color w:val="595959"/>
      <w:sz w:val="40"/>
      <w:szCs w:val="40"/>
    </w:rPr>
  </w:style>
  <w:style w:type="paragraph" w:styleId="af6">
    <w:name w:val="Note Heading"/>
    <w:basedOn w:val="CustomNormal"/>
    <w:next w:val="a3"/>
    <w:link w:val="af7"/>
    <w:uiPriority w:val="99"/>
    <w:semiHidden/>
    <w:rsid w:val="0029144F"/>
    <w:pPr>
      <w:keepNext/>
      <w:keepLines/>
      <w:spacing w:before="0" w:line="240" w:lineRule="auto"/>
    </w:pPr>
    <w:rPr>
      <w:color w:val="FFFFFF"/>
      <w:sz w:val="20"/>
    </w:rPr>
  </w:style>
  <w:style w:type="character" w:customStyle="1" w:styleId="af7">
    <w:name w:val="註釋標題 字元"/>
    <w:link w:val="af6"/>
    <w:uiPriority w:val="99"/>
    <w:semiHidden/>
    <w:rsid w:val="0029144F"/>
    <w:rPr>
      <w:color w:val="FFFFFF"/>
      <w:sz w:val="20"/>
    </w:rPr>
  </w:style>
  <w:style w:type="paragraph" w:styleId="af4">
    <w:name w:val="Subtitle"/>
    <w:aliases w:val="TitleSubCover"/>
    <w:basedOn w:val="a2"/>
    <w:next w:val="a3"/>
    <w:link w:val="af8"/>
    <w:uiPriority w:val="11"/>
    <w:rsid w:val="0029144F"/>
    <w:rPr>
      <w:rFonts w:ascii="Arial" w:hAnsi="Arial" w:cs="Arial"/>
      <w:color w:val="595959"/>
      <w:sz w:val="32"/>
      <w:szCs w:val="32"/>
    </w:rPr>
  </w:style>
  <w:style w:type="character" w:customStyle="1" w:styleId="af8">
    <w:name w:val="副標題 字元"/>
    <w:aliases w:val="TitleSubCover 字元"/>
    <w:link w:val="af4"/>
    <w:uiPriority w:val="11"/>
    <w:rsid w:val="0029144F"/>
    <w:rPr>
      <w:rFonts w:ascii="Arial" w:hAnsi="Arial" w:cs="Arial"/>
      <w:color w:val="595959"/>
      <w:sz w:val="32"/>
      <w:szCs w:val="32"/>
    </w:rPr>
  </w:style>
  <w:style w:type="character" w:styleId="af9">
    <w:name w:val="Subtle Reference"/>
    <w:uiPriority w:val="31"/>
    <w:semiHidden/>
    <w:unhideWhenUsed/>
    <w:qFormat/>
    <w:rsid w:val="0029144F"/>
    <w:rPr>
      <w:smallCaps/>
      <w:color w:val="auto"/>
      <w:u w:val="single"/>
    </w:rPr>
  </w:style>
  <w:style w:type="paragraph" w:customStyle="1" w:styleId="BodyHeading">
    <w:name w:val="Body Heading"/>
    <w:basedOn w:val="CustomNormal"/>
    <w:next w:val="a3"/>
    <w:semiHidden/>
    <w:qFormat/>
    <w:rsid w:val="0029144F"/>
    <w:pPr>
      <w:keepNext/>
      <w:spacing w:before="240" w:line="240" w:lineRule="auto"/>
    </w:pPr>
    <w:rPr>
      <w:rFonts w:ascii="Arial" w:hAnsi="Arial"/>
      <w:b/>
    </w:rPr>
  </w:style>
  <w:style w:type="paragraph" w:customStyle="1" w:styleId="BodyAfterTable">
    <w:name w:val="Body After Table"/>
    <w:basedOn w:val="CustomNormal"/>
    <w:next w:val="a3"/>
    <w:qFormat/>
    <w:rsid w:val="0029144F"/>
    <w:pPr>
      <w:spacing w:before="240"/>
      <w:contextualSpacing/>
    </w:pPr>
    <w:rPr>
      <w:rFonts w:ascii="Arial" w:hAnsi="Arial"/>
      <w:sz w:val="18"/>
    </w:rPr>
  </w:style>
  <w:style w:type="paragraph" w:customStyle="1" w:styleId="BulletedHeading">
    <w:name w:val="Bulleted Heading"/>
    <w:basedOn w:val="CustomNormal"/>
    <w:next w:val="a8"/>
    <w:semiHidden/>
    <w:qFormat/>
    <w:rsid w:val="0029144F"/>
    <w:pPr>
      <w:keepNext/>
      <w:keepLines/>
      <w:spacing w:before="240"/>
    </w:pPr>
    <w:rPr>
      <w:rFonts w:ascii="Arial" w:hAnsi="Arial"/>
      <w:b/>
    </w:rPr>
  </w:style>
  <w:style w:type="paragraph" w:customStyle="1" w:styleId="Courier">
    <w:name w:val="Courier"/>
    <w:basedOn w:val="a3"/>
    <w:link w:val="CourierChar"/>
    <w:qFormat/>
    <w:rsid w:val="0029144F"/>
    <w:pPr>
      <w:spacing w:before="60"/>
    </w:pPr>
    <w:rPr>
      <w:rFonts w:ascii="Courier New" w:hAnsi="Courier New"/>
    </w:rPr>
  </w:style>
  <w:style w:type="paragraph" w:customStyle="1" w:styleId="Graphic">
    <w:name w:val="Graphic"/>
    <w:basedOn w:val="CustomNormal"/>
    <w:next w:val="a3"/>
    <w:link w:val="GraphicChar"/>
    <w:uiPriority w:val="2"/>
    <w:qFormat/>
    <w:rsid w:val="0029144F"/>
    <w:pPr>
      <w:widowControl w:val="0"/>
      <w:spacing w:before="240" w:after="240"/>
    </w:pPr>
    <w:rPr>
      <w:rFonts w:ascii="Arial" w:hAnsi="Arial"/>
      <w:sz w:val="20"/>
    </w:rPr>
  </w:style>
  <w:style w:type="paragraph" w:customStyle="1" w:styleId="GraphicIndented">
    <w:name w:val="Graphic Indented"/>
    <w:basedOn w:val="CustomNormal"/>
    <w:next w:val="a1"/>
    <w:uiPriority w:val="2"/>
    <w:qFormat/>
    <w:rsid w:val="0029144F"/>
    <w:pPr>
      <w:widowControl w:val="0"/>
      <w:spacing w:before="240" w:after="240"/>
      <w:ind w:left="547"/>
    </w:pPr>
    <w:rPr>
      <w:rFonts w:ascii="Arial" w:hAnsi="Arial"/>
      <w:sz w:val="20"/>
    </w:rPr>
  </w:style>
  <w:style w:type="paragraph" w:customStyle="1" w:styleId="GraphicIndented2">
    <w:name w:val="Graphic Indented 2"/>
    <w:basedOn w:val="CustomNormal"/>
    <w:next w:val="22"/>
    <w:uiPriority w:val="2"/>
    <w:qFormat/>
    <w:rsid w:val="0029144F"/>
    <w:pPr>
      <w:widowControl w:val="0"/>
      <w:spacing w:before="240" w:after="240"/>
      <w:ind w:left="821"/>
    </w:pPr>
    <w:rPr>
      <w:rFonts w:ascii="Arial" w:hAnsi="Arial"/>
      <w:sz w:val="20"/>
    </w:rPr>
  </w:style>
  <w:style w:type="paragraph" w:customStyle="1" w:styleId="LegalText">
    <w:name w:val="Legal Text"/>
    <w:basedOn w:val="a2"/>
    <w:link w:val="LegalTextChar"/>
    <w:qFormat/>
    <w:rsid w:val="0029144F"/>
    <w:pPr>
      <w:keepNext/>
      <w:spacing w:before="60" w:line="240" w:lineRule="auto"/>
    </w:pPr>
    <w:rPr>
      <w:rFonts w:ascii="Arial" w:hAnsi="Arial"/>
      <w:sz w:val="18"/>
    </w:rPr>
  </w:style>
  <w:style w:type="paragraph" w:styleId="afa">
    <w:name w:val="List"/>
    <w:basedOn w:val="CustomNormal"/>
    <w:uiPriority w:val="99"/>
    <w:semiHidden/>
    <w:unhideWhenUsed/>
    <w:rsid w:val="0029144F"/>
    <w:pPr>
      <w:ind w:left="274" w:hanging="274"/>
      <w:contextualSpacing/>
    </w:pPr>
  </w:style>
  <w:style w:type="paragraph" w:styleId="27">
    <w:name w:val="List 2"/>
    <w:basedOn w:val="CustomNormal"/>
    <w:uiPriority w:val="99"/>
    <w:semiHidden/>
    <w:unhideWhenUsed/>
    <w:rsid w:val="0029144F"/>
    <w:pPr>
      <w:ind w:left="548" w:hanging="274"/>
      <w:contextualSpacing/>
    </w:pPr>
  </w:style>
  <w:style w:type="paragraph" w:styleId="36">
    <w:name w:val="List 3"/>
    <w:basedOn w:val="CustomNormal"/>
    <w:uiPriority w:val="99"/>
    <w:semiHidden/>
    <w:unhideWhenUsed/>
    <w:rsid w:val="0029144F"/>
    <w:pPr>
      <w:ind w:left="821" w:hanging="274"/>
      <w:contextualSpacing/>
    </w:pPr>
  </w:style>
  <w:style w:type="paragraph" w:styleId="44">
    <w:name w:val="List 4"/>
    <w:basedOn w:val="a2"/>
    <w:uiPriority w:val="99"/>
    <w:semiHidden/>
    <w:locked/>
    <w:rsid w:val="0029144F"/>
    <w:pPr>
      <w:ind w:left="1095" w:hanging="274"/>
      <w:contextualSpacing/>
    </w:pPr>
  </w:style>
  <w:style w:type="paragraph" w:styleId="54">
    <w:name w:val="List 5"/>
    <w:basedOn w:val="a2"/>
    <w:uiPriority w:val="99"/>
    <w:semiHidden/>
    <w:locked/>
    <w:rsid w:val="0029144F"/>
    <w:pPr>
      <w:ind w:left="1368" w:hanging="274"/>
      <w:contextualSpacing/>
    </w:pPr>
  </w:style>
  <w:style w:type="paragraph" w:customStyle="1" w:styleId="Query">
    <w:name w:val="Query"/>
    <w:basedOn w:val="CustomNormal"/>
    <w:next w:val="a3"/>
    <w:semiHidden/>
    <w:qFormat/>
    <w:rsid w:val="0029144F"/>
    <w:rPr>
      <w:vanish/>
      <w:color w:val="0070C0"/>
    </w:rPr>
  </w:style>
  <w:style w:type="paragraph" w:customStyle="1" w:styleId="TableBody">
    <w:name w:val="TableBody"/>
    <w:basedOn w:val="CustomNormal"/>
    <w:uiPriority w:val="99"/>
    <w:qFormat/>
    <w:rsid w:val="0029144F"/>
    <w:rPr>
      <w:rFonts w:ascii="Arial" w:hAnsi="Arial"/>
      <w:sz w:val="18"/>
    </w:rPr>
  </w:style>
  <w:style w:type="paragraph" w:customStyle="1" w:styleId="ListTaskIntroduction">
    <w:name w:val="List TaskIntroduction"/>
    <w:next w:val="a0"/>
    <w:link w:val="ListTaskIntroductionChar"/>
    <w:qFormat/>
    <w:rsid w:val="0029144F"/>
    <w:pPr>
      <w:keepNext/>
      <w:keepLines/>
      <w:numPr>
        <w:numId w:val="13"/>
      </w:numPr>
      <w:spacing w:before="120" w:line="276" w:lineRule="auto"/>
    </w:pPr>
    <w:rPr>
      <w:rFonts w:ascii="Arial" w:hAnsi="Arial"/>
      <w:b/>
      <w:szCs w:val="22"/>
      <w:lang w:eastAsia="en-US"/>
    </w:rPr>
  </w:style>
  <w:style w:type="numbering" w:customStyle="1" w:styleId="FixNumberFormatting">
    <w:name w:val="FixNumberFormatting"/>
    <w:uiPriority w:val="99"/>
    <w:rsid w:val="0029144F"/>
    <w:pPr>
      <w:numPr>
        <w:numId w:val="2"/>
      </w:numPr>
    </w:pPr>
  </w:style>
  <w:style w:type="paragraph" w:customStyle="1" w:styleId="BulletedTaskIntroduction">
    <w:name w:val="Bulleted Task Introduction"/>
    <w:basedOn w:val="CustomNormal"/>
    <w:next w:val="a"/>
    <w:semiHidden/>
    <w:qFormat/>
    <w:rsid w:val="0029144F"/>
    <w:pPr>
      <w:keepNext/>
      <w:keepLines/>
      <w:spacing w:before="240"/>
    </w:pPr>
    <w:rPr>
      <w:rFonts w:ascii="Arial" w:hAnsi="Arial"/>
      <w:b/>
    </w:rPr>
  </w:style>
  <w:style w:type="character" w:styleId="afb">
    <w:name w:val="Placeholder Text"/>
    <w:uiPriority w:val="49"/>
    <w:semiHidden/>
    <w:rsid w:val="0029144F"/>
    <w:rPr>
      <w:color w:val="808080"/>
    </w:rPr>
  </w:style>
  <w:style w:type="table" w:customStyle="1" w:styleId="NoteGuide">
    <w:name w:val="Note Guide"/>
    <w:basedOn w:val="a5"/>
    <w:uiPriority w:val="99"/>
    <w:rsid w:val="0029144F"/>
    <w:pPr>
      <w:keepLines/>
    </w:pPr>
    <w:tblPr>
      <w:tblInd w:w="274" w:type="dxa"/>
      <w:tblCellMar>
        <w:top w:w="0" w:type="dxa"/>
        <w:left w:w="115" w:type="dxa"/>
        <w:bottom w:w="0" w:type="dxa"/>
        <w:right w:w="115" w:type="dxa"/>
      </w:tblCellMar>
    </w:tblPr>
    <w:trPr>
      <w:cantSplit/>
    </w:trPr>
    <w:tblStylePr w:type="firstRow">
      <w:pPr>
        <w:keepNext/>
        <w:keepLines/>
        <w:wordWrap/>
      </w:pPr>
      <w:rPr>
        <w:color w:val="FFFFFF"/>
      </w:rPr>
    </w:tblStylePr>
  </w:style>
  <w:style w:type="paragraph" w:styleId="afc">
    <w:name w:val="Balloon Text"/>
    <w:basedOn w:val="CustomNormal"/>
    <w:link w:val="afd"/>
    <w:uiPriority w:val="99"/>
    <w:semiHidden/>
    <w:unhideWhenUsed/>
    <w:rsid w:val="0029144F"/>
    <w:pPr>
      <w:spacing w:before="0" w:line="240" w:lineRule="auto"/>
    </w:pPr>
    <w:rPr>
      <w:rFonts w:ascii="Tahoma" w:hAnsi="Tahoma" w:cs="Tahoma"/>
      <w:sz w:val="16"/>
      <w:szCs w:val="16"/>
    </w:rPr>
  </w:style>
  <w:style w:type="character" w:customStyle="1" w:styleId="afd">
    <w:name w:val="註解方塊文字 字元"/>
    <w:link w:val="afc"/>
    <w:uiPriority w:val="99"/>
    <w:semiHidden/>
    <w:rsid w:val="0029144F"/>
    <w:rPr>
      <w:rFonts w:ascii="Tahoma" w:hAnsi="Tahoma" w:cs="Tahoma"/>
      <w:sz w:val="16"/>
      <w:szCs w:val="16"/>
    </w:rPr>
  </w:style>
  <w:style w:type="table" w:customStyle="1" w:styleId="RegularNote">
    <w:name w:val="Regular Note"/>
    <w:basedOn w:val="NoteGuide"/>
    <w:uiPriority w:val="99"/>
    <w:rsid w:val="0029144F"/>
    <w:tblPr>
      <w:tblInd w:w="274" w:type="dxa"/>
      <w:tblCellMar>
        <w:top w:w="0" w:type="dxa"/>
        <w:left w:w="115" w:type="dxa"/>
        <w:bottom w:w="0" w:type="dxa"/>
        <w:right w:w="115" w:type="dxa"/>
      </w:tblCellMar>
    </w:tblPr>
    <w:trPr>
      <w:cantSplit/>
    </w:trPr>
    <w:tblStylePr w:type="firstRow">
      <w:pPr>
        <w:keepNext/>
        <w:keepLines/>
        <w:wordWrap/>
      </w:pPr>
      <w:rPr>
        <w:color w:val="FFFFFF"/>
      </w:rPr>
      <w:tblPr/>
      <w:tcPr>
        <w:tcBorders>
          <w:top w:val="nil"/>
          <w:left w:val="nil"/>
          <w:bottom w:val="nil"/>
          <w:right w:val="nil"/>
          <w:insideH w:val="nil"/>
          <w:insideV w:val="nil"/>
          <w:tl2br w:val="nil"/>
          <w:tr2bl w:val="nil"/>
        </w:tcBorders>
        <w:shd w:val="clear" w:color="auto" w:fill="CC6600"/>
      </w:tcPr>
    </w:tblStylePr>
  </w:style>
  <w:style w:type="table" w:customStyle="1" w:styleId="UserTip">
    <w:name w:val="User Tip"/>
    <w:basedOn w:val="NoteGuide"/>
    <w:uiPriority w:val="99"/>
    <w:rsid w:val="0029144F"/>
    <w:tblPr>
      <w:tblInd w:w="274" w:type="dxa"/>
      <w:tblCellMar>
        <w:top w:w="0" w:type="dxa"/>
        <w:left w:w="115" w:type="dxa"/>
        <w:bottom w:w="0" w:type="dxa"/>
        <w:right w:w="115" w:type="dxa"/>
      </w:tblCellMar>
    </w:tblPr>
    <w:trPr>
      <w:cantSplit/>
    </w:trPr>
    <w:tblStylePr w:type="firstRow">
      <w:pPr>
        <w:keepNext/>
        <w:keepLines/>
        <w:wordWrap/>
      </w:pPr>
      <w:rPr>
        <w:color w:val="FFFFFF"/>
      </w:rPr>
      <w:tblPr/>
      <w:tcPr>
        <w:tcBorders>
          <w:top w:val="nil"/>
          <w:left w:val="nil"/>
          <w:bottom w:val="nil"/>
          <w:right w:val="nil"/>
          <w:insideH w:val="nil"/>
          <w:insideV w:val="nil"/>
          <w:tl2br w:val="nil"/>
          <w:tr2bl w:val="nil"/>
        </w:tcBorders>
        <w:shd w:val="clear" w:color="auto" w:fill="339933"/>
      </w:tcPr>
    </w:tblStylePr>
  </w:style>
  <w:style w:type="table" w:customStyle="1" w:styleId="Timesaver">
    <w:name w:val="Timesaver"/>
    <w:basedOn w:val="NoteGuide"/>
    <w:uiPriority w:val="99"/>
    <w:rsid w:val="0029144F"/>
    <w:tblPr>
      <w:tblInd w:w="274" w:type="dxa"/>
      <w:tblCellMar>
        <w:top w:w="0" w:type="dxa"/>
        <w:left w:w="115" w:type="dxa"/>
        <w:bottom w:w="0" w:type="dxa"/>
        <w:right w:w="115" w:type="dxa"/>
      </w:tblCellMar>
    </w:tblPr>
    <w:trPr>
      <w:cantSplit/>
    </w:trPr>
    <w:tblStylePr w:type="firstRow">
      <w:pPr>
        <w:keepNext/>
        <w:keepLines/>
        <w:wordWrap/>
      </w:pPr>
      <w:rPr>
        <w:color w:val="FFFFFF"/>
      </w:rPr>
      <w:tblPr/>
      <w:tcPr>
        <w:tcBorders>
          <w:top w:val="nil"/>
          <w:left w:val="nil"/>
          <w:bottom w:val="nil"/>
          <w:right w:val="nil"/>
          <w:insideH w:val="nil"/>
          <w:insideV w:val="nil"/>
          <w:tl2br w:val="nil"/>
          <w:tr2bl w:val="nil"/>
        </w:tcBorders>
        <w:shd w:val="clear" w:color="auto" w:fill="006FC0"/>
      </w:tcPr>
    </w:tblStylePr>
  </w:style>
  <w:style w:type="table" w:customStyle="1" w:styleId="Caution">
    <w:name w:val="Caution"/>
    <w:basedOn w:val="NoteGuide"/>
    <w:uiPriority w:val="99"/>
    <w:rsid w:val="0029144F"/>
    <w:tblPr>
      <w:tblInd w:w="274" w:type="dxa"/>
      <w:tblCellMar>
        <w:top w:w="0" w:type="dxa"/>
        <w:left w:w="115" w:type="dxa"/>
        <w:bottom w:w="0" w:type="dxa"/>
        <w:right w:w="115" w:type="dxa"/>
      </w:tblCellMar>
    </w:tblPr>
    <w:trPr>
      <w:cantSplit/>
    </w:trPr>
    <w:tblStylePr w:type="firstRow">
      <w:pPr>
        <w:keepNext/>
        <w:keepLines/>
        <w:wordWrap/>
      </w:pPr>
      <w:rPr>
        <w:color w:val="FFFFFF"/>
      </w:rPr>
      <w:tblPr/>
      <w:tcPr>
        <w:tcBorders>
          <w:top w:val="nil"/>
          <w:left w:val="nil"/>
          <w:bottom w:val="nil"/>
          <w:right w:val="nil"/>
          <w:insideH w:val="nil"/>
          <w:insideV w:val="nil"/>
          <w:tl2br w:val="nil"/>
          <w:tr2bl w:val="nil"/>
        </w:tcBorders>
        <w:shd w:val="clear" w:color="auto" w:fill="CC9900"/>
      </w:tcPr>
    </w:tblStylePr>
  </w:style>
  <w:style w:type="table" w:customStyle="1" w:styleId="Warning">
    <w:name w:val="Warning"/>
    <w:basedOn w:val="NoteGuide"/>
    <w:uiPriority w:val="99"/>
    <w:rsid w:val="0029144F"/>
    <w:tblPr>
      <w:tblInd w:w="274" w:type="dxa"/>
      <w:tblCellMar>
        <w:top w:w="0" w:type="dxa"/>
        <w:left w:w="115" w:type="dxa"/>
        <w:bottom w:w="0" w:type="dxa"/>
        <w:right w:w="115" w:type="dxa"/>
      </w:tblCellMar>
    </w:tblPr>
    <w:trPr>
      <w:cantSplit/>
    </w:trPr>
    <w:tblStylePr w:type="firstRow">
      <w:pPr>
        <w:keepNext/>
        <w:keepLines/>
        <w:wordWrap/>
      </w:pPr>
      <w:rPr>
        <w:color w:val="FFFFFF"/>
      </w:rPr>
      <w:tblPr/>
      <w:tcPr>
        <w:tcBorders>
          <w:top w:val="nil"/>
          <w:left w:val="nil"/>
          <w:bottom w:val="nil"/>
          <w:right w:val="nil"/>
          <w:insideH w:val="nil"/>
          <w:insideV w:val="nil"/>
          <w:tl2br w:val="nil"/>
          <w:tr2bl w:val="nil"/>
        </w:tcBorders>
        <w:shd w:val="clear" w:color="auto" w:fill="990000"/>
      </w:tcPr>
    </w:tblStylePr>
  </w:style>
  <w:style w:type="table" w:styleId="afe">
    <w:name w:val="Table Grid"/>
    <w:basedOn w:val="a5"/>
    <w:uiPriority w:val="59"/>
    <w:locked/>
    <w:rsid w:val="0029144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Sidebar">
    <w:name w:val="Sidebar"/>
    <w:basedOn w:val="a5"/>
    <w:uiPriority w:val="99"/>
    <w:rsid w:val="0029144F"/>
    <w:pPr>
      <w:keepLines/>
    </w:pPr>
    <w:rPr>
      <w:rFonts w:eastAsia="Times New Roman"/>
    </w:rPr>
    <w:tblPr>
      <w:tblInd w:w="288" w:type="dxa"/>
      <w:tblBorders>
        <w:top w:val="single" w:sz="4" w:space="0" w:color="548DD4"/>
        <w:bottom w:val="single" w:sz="4" w:space="0" w:color="548DD4"/>
      </w:tblBorders>
      <w:tblCellMar>
        <w:top w:w="115" w:type="dxa"/>
        <w:left w:w="288" w:type="dxa"/>
        <w:bottom w:w="115" w:type="dxa"/>
        <w:right w:w="288" w:type="dxa"/>
      </w:tblCellMar>
    </w:tblPr>
    <w:trPr>
      <w:cantSplit/>
    </w:trPr>
    <w:tcPr>
      <w:shd w:val="clear" w:color="auto" w:fill="DBE5F1"/>
    </w:tcPr>
  </w:style>
  <w:style w:type="paragraph" w:customStyle="1" w:styleId="SidebarHeading">
    <w:name w:val="Sidebar Heading"/>
    <w:link w:val="SidebarHeadingChar"/>
    <w:rsid w:val="0029144F"/>
    <w:pPr>
      <w:keepNext/>
      <w:keepLines/>
      <w:spacing w:line="276" w:lineRule="auto"/>
      <w:jc w:val="center"/>
    </w:pPr>
    <w:rPr>
      <w:rFonts w:ascii="Arial" w:eastAsia="Times New Roman" w:hAnsi="Arial"/>
      <w:b/>
      <w:bCs/>
      <w:sz w:val="28"/>
      <w:szCs w:val="26"/>
      <w:lang w:eastAsia="en-US"/>
    </w:rPr>
  </w:style>
  <w:style w:type="character" w:customStyle="1" w:styleId="SidebarHeadingChar">
    <w:name w:val="Sidebar Heading Char"/>
    <w:link w:val="SidebarHeading"/>
    <w:rsid w:val="0029144F"/>
    <w:rPr>
      <w:rFonts w:ascii="Arial" w:eastAsia="Times New Roman" w:hAnsi="Arial" w:cs="Times New Roman"/>
      <w:b/>
      <w:bCs/>
      <w:sz w:val="28"/>
      <w:szCs w:val="26"/>
    </w:rPr>
  </w:style>
  <w:style w:type="paragraph" w:styleId="28">
    <w:name w:val="Body Text 2"/>
    <w:basedOn w:val="CustomNormal"/>
    <w:link w:val="29"/>
    <w:uiPriority w:val="99"/>
    <w:semiHidden/>
    <w:rsid w:val="0029144F"/>
  </w:style>
  <w:style w:type="character" w:customStyle="1" w:styleId="29">
    <w:name w:val="本文 2 字元"/>
    <w:basedOn w:val="a4"/>
    <w:link w:val="28"/>
    <w:uiPriority w:val="99"/>
    <w:semiHidden/>
    <w:rsid w:val="0029144F"/>
  </w:style>
  <w:style w:type="paragraph" w:styleId="37">
    <w:name w:val="Body Text 3"/>
    <w:basedOn w:val="CustomNormal"/>
    <w:link w:val="38"/>
    <w:uiPriority w:val="99"/>
    <w:semiHidden/>
    <w:unhideWhenUsed/>
    <w:rsid w:val="0029144F"/>
    <w:rPr>
      <w:sz w:val="16"/>
      <w:szCs w:val="16"/>
    </w:rPr>
  </w:style>
  <w:style w:type="character" w:customStyle="1" w:styleId="38">
    <w:name w:val="本文 3 字元"/>
    <w:link w:val="37"/>
    <w:uiPriority w:val="99"/>
    <w:semiHidden/>
    <w:rsid w:val="0029144F"/>
    <w:rPr>
      <w:sz w:val="16"/>
      <w:szCs w:val="16"/>
    </w:rPr>
  </w:style>
  <w:style w:type="paragraph" w:styleId="aff">
    <w:name w:val="Body Text First Indent"/>
    <w:basedOn w:val="a3"/>
    <w:link w:val="aff0"/>
    <w:uiPriority w:val="99"/>
    <w:semiHidden/>
    <w:unhideWhenUsed/>
    <w:rsid w:val="0029144F"/>
    <w:pPr>
      <w:ind w:firstLine="274"/>
    </w:pPr>
  </w:style>
  <w:style w:type="character" w:customStyle="1" w:styleId="aff0">
    <w:name w:val="本文第一層縮排 字元"/>
    <w:link w:val="aff"/>
    <w:uiPriority w:val="99"/>
    <w:semiHidden/>
    <w:rsid w:val="0029144F"/>
    <w:rPr>
      <w:rFonts w:ascii="Arial" w:hAnsi="Arial"/>
      <w:sz w:val="20"/>
    </w:rPr>
  </w:style>
  <w:style w:type="paragraph" w:styleId="2a">
    <w:name w:val="Body Text First Indent 2"/>
    <w:basedOn w:val="a8"/>
    <w:link w:val="2b"/>
    <w:uiPriority w:val="99"/>
    <w:semiHidden/>
    <w:unhideWhenUsed/>
    <w:rsid w:val="0029144F"/>
    <w:pPr>
      <w:ind w:firstLine="274"/>
    </w:pPr>
  </w:style>
  <w:style w:type="character" w:customStyle="1" w:styleId="2b">
    <w:name w:val="本文第一層縮排 2 字元"/>
    <w:basedOn w:val="a9"/>
    <w:link w:val="2a"/>
    <w:uiPriority w:val="99"/>
    <w:semiHidden/>
    <w:rsid w:val="0029144F"/>
  </w:style>
  <w:style w:type="table" w:customStyle="1" w:styleId="TBShadeTable">
    <w:name w:val="TB Shade Table"/>
    <w:basedOn w:val="a5"/>
    <w:uiPriority w:val="99"/>
    <w:rsid w:val="0029144F"/>
    <w:pPr>
      <w:keepLines/>
      <w:spacing w:before="60"/>
    </w:pPr>
    <w:rPr>
      <w:rFonts w:eastAsia="Times New Roman"/>
    </w:rPr>
    <w:tblPr>
      <w:tblStyleRowBandSize w:val="1"/>
      <w:tblStyleColBandSize w:val="1"/>
      <w:tblInd w:w="115" w:type="dxa"/>
      <w:tblBorders>
        <w:top w:val="single" w:sz="8" w:space="0" w:color="4F81BD"/>
        <w:bottom w:val="single" w:sz="8" w:space="0" w:color="4F81BD"/>
        <w:insideH w:val="single" w:sz="8" w:space="0" w:color="4F81BD"/>
      </w:tblBorders>
      <w:tblCellMar>
        <w:top w:w="0" w:type="dxa"/>
        <w:left w:w="115" w:type="dxa"/>
        <w:bottom w:w="115" w:type="dxa"/>
        <w:right w:w="115" w:type="dxa"/>
      </w:tblCellMar>
    </w:tblPr>
    <w:trPr>
      <w:cantSplit/>
    </w:trPr>
    <w:tblStylePr w:type="firstRow">
      <w:pPr>
        <w:keepNext/>
        <w:keepLines/>
        <w:wordWrap/>
        <w:spacing w:line="276" w:lineRule="auto"/>
      </w:pPr>
      <w:rPr>
        <w:rFonts w:ascii="Calibri" w:hAnsi="Calibri"/>
        <w:b w:val="0"/>
        <w:i/>
        <w:sz w:val="20"/>
      </w:rPr>
      <w:tblPr/>
      <w:trPr>
        <w:tblHeader/>
      </w:trPr>
      <w:tcPr>
        <w:tcBorders>
          <w:top w:val="single" w:sz="8" w:space="0" w:color="4F81BD"/>
          <w:bottom w:val="single" w:sz="8" w:space="0" w:color="4F81BD"/>
        </w:tcBorders>
        <w:shd w:val="clear" w:color="auto" w:fill="C6D9F1"/>
      </w:tcPr>
    </w:tblStylePr>
    <w:tblStylePr w:type="lastRow">
      <w:rPr>
        <w:color w:val="auto"/>
      </w:rPr>
      <w:tblPr/>
      <w:tcPr>
        <w:tcBorders>
          <w:top w:val="single" w:sz="8" w:space="0" w:color="4F81BD"/>
          <w:left w:val="nil"/>
          <w:bottom w:val="single" w:sz="8" w:space="0" w:color="4F81BD"/>
          <w:right w:val="nil"/>
          <w:insideH w:val="nil"/>
          <w:insideV w:val="nil"/>
          <w:tl2br w:val="nil"/>
          <w:tr2bl w:val="nil"/>
        </w:tcBorders>
      </w:tcPr>
    </w:tblStylePr>
  </w:style>
  <w:style w:type="table" w:customStyle="1" w:styleId="TBTable">
    <w:name w:val="TB Table"/>
    <w:basedOn w:val="a5"/>
    <w:uiPriority w:val="99"/>
    <w:rsid w:val="0029144F"/>
    <w:pPr>
      <w:keepLines/>
    </w:pPr>
    <w:rPr>
      <w:rFonts w:eastAsia="Times New Roman"/>
    </w:rPr>
    <w:tblPr>
      <w:tblStyleRowBandSize w:val="1"/>
      <w:tblStyleColBandSize w:val="1"/>
      <w:tblInd w:w="115" w:type="dxa"/>
      <w:tblBorders>
        <w:top w:val="single" w:sz="8" w:space="0" w:color="4F81BD"/>
        <w:bottom w:val="single" w:sz="8" w:space="0" w:color="4F81BD"/>
        <w:insideH w:val="single" w:sz="8" w:space="0" w:color="4F81BD"/>
      </w:tblBorders>
      <w:tblCellMar>
        <w:top w:w="0" w:type="dxa"/>
        <w:left w:w="115" w:type="dxa"/>
        <w:bottom w:w="115" w:type="dxa"/>
        <w:right w:w="115" w:type="dxa"/>
      </w:tblCellMar>
    </w:tblPr>
    <w:trPr>
      <w:cantSplit/>
    </w:trPr>
    <w:tcPr>
      <w:shd w:val="clear" w:color="auto" w:fill="auto"/>
    </w:tcPr>
    <w:tblStylePr w:type="firstRow">
      <w:pPr>
        <w:keepNext/>
        <w:keepLines/>
        <w:wordWrap/>
      </w:pPr>
      <w:rPr>
        <w:rFonts w:ascii="Calibri" w:hAnsi="Calibri"/>
        <w:color w:val="auto"/>
        <w:sz w:val="20"/>
      </w:rPr>
      <w:tblPr/>
      <w:trPr>
        <w:tblHeader/>
      </w:trPr>
      <w:tcPr>
        <w:tcBorders>
          <w:top w:val="single" w:sz="8" w:space="0" w:color="4F81BD"/>
          <w:left w:val="nil"/>
          <w:bottom w:val="single" w:sz="8" w:space="0" w:color="4F81BD"/>
          <w:right w:val="nil"/>
          <w:insideH w:val="nil"/>
          <w:insideV w:val="nil"/>
          <w:tl2br w:val="nil"/>
          <w:tr2bl w:val="nil"/>
        </w:tcBorders>
      </w:tcPr>
    </w:tblStylePr>
    <w:tblStylePr w:type="lastRow">
      <w:rPr>
        <w:rFonts w:ascii="Calibri" w:hAnsi="Calibri"/>
        <w:color w:val="auto"/>
        <w:sz w:val="20"/>
      </w:rPr>
      <w:tblPr/>
      <w:tcPr>
        <w:tcBorders>
          <w:top w:val="single" w:sz="8" w:space="0" w:color="4F81BD"/>
          <w:left w:val="nil"/>
          <w:bottom w:val="single" w:sz="8" w:space="0" w:color="4F81BD"/>
          <w:right w:val="nil"/>
          <w:insideH w:val="nil"/>
          <w:insideV w:val="nil"/>
          <w:tl2br w:val="nil"/>
          <w:tr2bl w:val="nil"/>
        </w:tcBorders>
        <w:shd w:val="clear" w:color="auto" w:fill="auto"/>
      </w:tcPr>
    </w:tblStylePr>
  </w:style>
  <w:style w:type="paragraph" w:customStyle="1" w:styleId="Author">
    <w:name w:val="Author"/>
    <w:basedOn w:val="a3"/>
    <w:next w:val="a3"/>
    <w:semiHidden/>
    <w:qFormat/>
    <w:rsid w:val="0029144F"/>
    <w:pPr>
      <w:contextualSpacing/>
    </w:pPr>
    <w:rPr>
      <w:i/>
    </w:rPr>
  </w:style>
  <w:style w:type="numbering" w:customStyle="1" w:styleId="BulletList">
    <w:name w:val="Bullet List"/>
    <w:uiPriority w:val="99"/>
    <w:rsid w:val="0029144F"/>
    <w:pPr>
      <w:numPr>
        <w:numId w:val="3"/>
      </w:numPr>
    </w:pPr>
  </w:style>
  <w:style w:type="table" w:customStyle="1" w:styleId="AdminTip">
    <w:name w:val="Admin Tip"/>
    <w:basedOn w:val="NoteGuide"/>
    <w:uiPriority w:val="99"/>
    <w:rsid w:val="0029144F"/>
    <w:tblPr>
      <w:tblInd w:w="274" w:type="dxa"/>
      <w:tblCellMar>
        <w:top w:w="0" w:type="dxa"/>
        <w:left w:w="115" w:type="dxa"/>
        <w:bottom w:w="0" w:type="dxa"/>
        <w:right w:w="115" w:type="dxa"/>
      </w:tblCellMar>
    </w:tblPr>
    <w:trPr>
      <w:cantSplit/>
    </w:trPr>
    <w:tblStylePr w:type="firstRow">
      <w:pPr>
        <w:keepNext/>
        <w:keepLines/>
        <w:wordWrap/>
      </w:pPr>
      <w:rPr>
        <w:color w:val="FFFFFF"/>
      </w:rPr>
      <w:tblPr/>
      <w:tcPr>
        <w:tcBorders>
          <w:top w:val="nil"/>
          <w:left w:val="nil"/>
          <w:bottom w:val="nil"/>
          <w:right w:val="nil"/>
          <w:insideH w:val="nil"/>
          <w:insideV w:val="nil"/>
          <w:tl2br w:val="nil"/>
          <w:tr2bl w:val="nil"/>
        </w:tcBorders>
        <w:shd w:val="clear" w:color="auto" w:fill="7F0080"/>
      </w:tcPr>
    </w:tblStylePr>
  </w:style>
  <w:style w:type="paragraph" w:styleId="aff1">
    <w:name w:val="caption"/>
    <w:basedOn w:val="CustomNormal"/>
    <w:next w:val="a3"/>
    <w:link w:val="aff2"/>
    <w:uiPriority w:val="35"/>
    <w:qFormat/>
    <w:rsid w:val="0029144F"/>
    <w:pPr>
      <w:keepNext/>
      <w:keepLines/>
      <w:spacing w:before="240" w:after="200" w:line="240" w:lineRule="auto"/>
    </w:pPr>
    <w:rPr>
      <w:rFonts w:ascii="Arial" w:hAnsi="Arial"/>
      <w:b/>
      <w:bCs/>
      <w:sz w:val="18"/>
      <w:szCs w:val="18"/>
    </w:rPr>
  </w:style>
  <w:style w:type="character" w:styleId="aff3">
    <w:name w:val="footnote reference"/>
    <w:uiPriority w:val="99"/>
    <w:semiHidden/>
    <w:rsid w:val="0029144F"/>
    <w:rPr>
      <w:vertAlign w:val="superscript"/>
    </w:rPr>
  </w:style>
  <w:style w:type="table" w:customStyle="1" w:styleId="OldNoteTable">
    <w:name w:val="Old Note Table"/>
    <w:basedOn w:val="a5"/>
    <w:uiPriority w:val="99"/>
    <w:rsid w:val="0029144F"/>
    <w:rPr>
      <w:rFonts w:eastAsia="Times New Roman"/>
    </w:rPr>
    <w:tblPr>
      <w:tblStyleRowBandSize w:val="1"/>
      <w:tblStyleCol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15" w:type="dxa"/>
        <w:bottom w:w="0" w:type="dxa"/>
        <w:right w:w="115" w:type="dxa"/>
      </w:tblCellMar>
    </w:tblPr>
    <w:trPr>
      <w:cantSplit/>
    </w:trPr>
    <w:tblStylePr w:type="firstRow">
      <w:rPr>
        <w:rFonts w:ascii="Calibri" w:hAnsi="Calibri"/>
        <w:color w:val="auto"/>
        <w:sz w:val="20"/>
      </w:rPr>
      <w:tblPr/>
      <w:tcPr>
        <w:tcBorders>
          <w:top w:val="single" w:sz="4" w:space="0" w:color="auto"/>
          <w:left w:val="nil"/>
          <w:bottom w:val="single" w:sz="4" w:space="0" w:color="auto"/>
          <w:right w:val="single" w:sz="4" w:space="0" w:color="auto"/>
          <w:insideH w:val="single" w:sz="4" w:space="0" w:color="auto"/>
          <w:insideV w:val="single" w:sz="4" w:space="0" w:color="auto"/>
          <w:tl2br w:val="nil"/>
          <w:tr2bl w:val="nil"/>
        </w:tcBorders>
      </w:tcPr>
    </w:tblStylePr>
    <w:tblStylePr w:type="lastRow">
      <w:rPr>
        <w:color w:val="auto"/>
      </w:rPr>
    </w:tblStylePr>
    <w:tblStylePr w:type="firstCol">
      <w:pPr>
        <w:wordWrap/>
        <w:spacing w:beforeLines="0" w:beforeAutospacing="0" w:afterLines="0" w:afterAutospacing="0" w:line="240" w:lineRule="auto"/>
        <w:contextualSpacing w:val="0"/>
        <w:jc w:val="left"/>
      </w:pPr>
      <w:rPr>
        <w:color w:val="auto"/>
        <w:sz w:val="36"/>
      </w:rPr>
      <w:tblPr/>
      <w:tcPr>
        <w:tcBorders>
          <w:top w:val="nil"/>
          <w:left w:val="nil"/>
          <w:bottom w:val="nil"/>
          <w:right w:val="nil"/>
          <w:insideH w:val="nil"/>
          <w:insideV w:val="nil"/>
          <w:tl2br w:val="nil"/>
          <w:tr2bl w:val="nil"/>
        </w:tcBorders>
      </w:tcPr>
    </w:tblStylePr>
    <w:tblStylePr w:type="lastCol">
      <w:rPr>
        <w:color w:val="auto"/>
      </w:rPr>
    </w:tblStylePr>
    <w:tblStylePr w:type="band1Vert">
      <w:rPr>
        <w:color w:val="auto"/>
      </w:rPr>
    </w:tblStylePr>
    <w:tblStylePr w:type="band2Vert">
      <w:rPr>
        <w:color w:val="auto"/>
      </w:rPr>
    </w:tblStylePr>
    <w:tblStylePr w:type="band1Horz">
      <w:rPr>
        <w:color w:val="auto"/>
      </w:rPr>
    </w:tblStylePr>
    <w:tblStylePr w:type="band2Horz">
      <w:rPr>
        <w:color w:val="auto"/>
      </w:rPr>
    </w:tblStylePr>
  </w:style>
  <w:style w:type="paragraph" w:customStyle="1" w:styleId="CustomNormal">
    <w:name w:val="CustomNormal"/>
    <w:link w:val="CustomNormalChar"/>
    <w:semiHidden/>
    <w:qFormat/>
    <w:rsid w:val="0029144F"/>
    <w:pPr>
      <w:spacing w:before="120" w:line="276" w:lineRule="auto"/>
    </w:pPr>
    <w:rPr>
      <w:sz w:val="22"/>
      <w:szCs w:val="22"/>
      <w:lang w:eastAsia="en-US"/>
    </w:rPr>
  </w:style>
  <w:style w:type="paragraph" w:styleId="aff4">
    <w:name w:val="Quote"/>
    <w:basedOn w:val="CustomNormal"/>
    <w:next w:val="a3"/>
    <w:link w:val="aff5"/>
    <w:uiPriority w:val="29"/>
    <w:semiHidden/>
    <w:unhideWhenUsed/>
    <w:qFormat/>
    <w:rsid w:val="0029144F"/>
    <w:rPr>
      <w:i/>
      <w:iCs/>
      <w:color w:val="000000"/>
    </w:rPr>
  </w:style>
  <w:style w:type="character" w:customStyle="1" w:styleId="aff5">
    <w:name w:val="引文 字元"/>
    <w:link w:val="aff4"/>
    <w:uiPriority w:val="29"/>
    <w:semiHidden/>
    <w:rsid w:val="0029144F"/>
    <w:rPr>
      <w:i/>
      <w:iCs/>
      <w:color w:val="000000"/>
    </w:rPr>
  </w:style>
  <w:style w:type="paragraph" w:styleId="aff6">
    <w:name w:val="Intense Quote"/>
    <w:basedOn w:val="CustomNormal"/>
    <w:next w:val="a3"/>
    <w:link w:val="aff7"/>
    <w:uiPriority w:val="30"/>
    <w:semiHidden/>
    <w:unhideWhenUsed/>
    <w:qFormat/>
    <w:rsid w:val="0029144F"/>
    <w:pPr>
      <w:pBdr>
        <w:bottom w:val="single" w:sz="4" w:space="4" w:color="000088"/>
      </w:pBdr>
      <w:spacing w:before="200" w:after="280"/>
      <w:ind w:left="936" w:right="936"/>
    </w:pPr>
    <w:rPr>
      <w:b/>
      <w:bCs/>
      <w:i/>
      <w:iCs/>
      <w:color w:val="000088"/>
    </w:rPr>
  </w:style>
  <w:style w:type="character" w:customStyle="1" w:styleId="aff7">
    <w:name w:val="鮮明引文 字元"/>
    <w:link w:val="aff6"/>
    <w:uiPriority w:val="30"/>
    <w:semiHidden/>
    <w:rsid w:val="0029144F"/>
    <w:rPr>
      <w:b/>
      <w:bCs/>
      <w:i/>
      <w:iCs/>
      <w:color w:val="000088"/>
    </w:rPr>
  </w:style>
  <w:style w:type="paragraph" w:styleId="aff8">
    <w:name w:val="Bibliography"/>
    <w:basedOn w:val="CustomNormal"/>
    <w:next w:val="a3"/>
    <w:uiPriority w:val="37"/>
    <w:semiHidden/>
    <w:unhideWhenUsed/>
    <w:rsid w:val="0029144F"/>
  </w:style>
  <w:style w:type="paragraph" w:styleId="11">
    <w:name w:val="toc 1"/>
    <w:next w:val="a3"/>
    <w:uiPriority w:val="39"/>
    <w:rsid w:val="0029144F"/>
    <w:pPr>
      <w:spacing w:before="180" w:after="180" w:line="276" w:lineRule="auto"/>
    </w:pPr>
    <w:rPr>
      <w:rFonts w:ascii="Arial" w:hAnsi="Arial"/>
      <w:b/>
      <w:sz w:val="22"/>
      <w:szCs w:val="22"/>
      <w:lang w:eastAsia="en-US"/>
    </w:rPr>
  </w:style>
  <w:style w:type="paragraph" w:styleId="2c">
    <w:name w:val="toc 2"/>
    <w:next w:val="a3"/>
    <w:uiPriority w:val="39"/>
    <w:rsid w:val="0029144F"/>
    <w:pPr>
      <w:spacing w:before="60"/>
      <w:ind w:left="288"/>
    </w:pPr>
    <w:rPr>
      <w:rFonts w:ascii="Arial" w:hAnsi="Arial"/>
      <w:szCs w:val="22"/>
      <w:lang w:eastAsia="en-US"/>
    </w:rPr>
  </w:style>
  <w:style w:type="paragraph" w:styleId="39">
    <w:name w:val="toc 3"/>
    <w:next w:val="a3"/>
    <w:uiPriority w:val="39"/>
    <w:rsid w:val="0029144F"/>
    <w:pPr>
      <w:spacing w:before="60"/>
      <w:ind w:left="576"/>
    </w:pPr>
    <w:rPr>
      <w:rFonts w:ascii="Arial" w:hAnsi="Arial"/>
      <w:i/>
      <w:sz w:val="18"/>
      <w:szCs w:val="22"/>
      <w:lang w:eastAsia="en-US"/>
    </w:rPr>
  </w:style>
  <w:style w:type="paragraph" w:styleId="45">
    <w:name w:val="toc 4"/>
    <w:next w:val="a3"/>
    <w:uiPriority w:val="39"/>
    <w:rsid w:val="0029144F"/>
    <w:pPr>
      <w:spacing w:line="276" w:lineRule="auto"/>
      <w:ind w:left="720"/>
    </w:pPr>
    <w:rPr>
      <w:rFonts w:ascii="Arial" w:hAnsi="Arial"/>
      <w:szCs w:val="22"/>
      <w:lang w:eastAsia="en-US"/>
    </w:rPr>
  </w:style>
  <w:style w:type="paragraph" w:styleId="55">
    <w:name w:val="toc 5"/>
    <w:next w:val="a3"/>
    <w:uiPriority w:val="39"/>
    <w:semiHidden/>
    <w:unhideWhenUsed/>
    <w:rsid w:val="0029144F"/>
    <w:pPr>
      <w:spacing w:line="276" w:lineRule="auto"/>
      <w:ind w:left="878"/>
    </w:pPr>
    <w:rPr>
      <w:sz w:val="22"/>
      <w:szCs w:val="22"/>
      <w:lang w:eastAsia="en-US"/>
    </w:rPr>
  </w:style>
  <w:style w:type="paragraph" w:styleId="61">
    <w:name w:val="toc 6"/>
    <w:next w:val="a3"/>
    <w:uiPriority w:val="39"/>
    <w:semiHidden/>
    <w:unhideWhenUsed/>
    <w:rsid w:val="0029144F"/>
    <w:pPr>
      <w:spacing w:line="276" w:lineRule="auto"/>
      <w:ind w:left="1094"/>
    </w:pPr>
    <w:rPr>
      <w:sz w:val="22"/>
      <w:szCs w:val="22"/>
      <w:lang w:eastAsia="en-US"/>
    </w:rPr>
  </w:style>
  <w:style w:type="paragraph" w:styleId="71">
    <w:name w:val="toc 7"/>
    <w:next w:val="a3"/>
    <w:uiPriority w:val="39"/>
    <w:semiHidden/>
    <w:unhideWhenUsed/>
    <w:rsid w:val="0029144F"/>
    <w:pPr>
      <w:spacing w:line="276" w:lineRule="auto"/>
      <w:ind w:left="1325"/>
    </w:pPr>
    <w:rPr>
      <w:sz w:val="22"/>
      <w:szCs w:val="22"/>
      <w:lang w:eastAsia="en-US"/>
    </w:rPr>
  </w:style>
  <w:style w:type="paragraph" w:styleId="81">
    <w:name w:val="toc 8"/>
    <w:next w:val="a3"/>
    <w:uiPriority w:val="39"/>
    <w:semiHidden/>
    <w:unhideWhenUsed/>
    <w:rsid w:val="0029144F"/>
    <w:pPr>
      <w:spacing w:line="276" w:lineRule="auto"/>
      <w:ind w:left="1541"/>
    </w:pPr>
    <w:rPr>
      <w:sz w:val="22"/>
      <w:szCs w:val="22"/>
      <w:lang w:eastAsia="en-US"/>
    </w:rPr>
  </w:style>
  <w:style w:type="paragraph" w:styleId="91">
    <w:name w:val="toc 9"/>
    <w:next w:val="a3"/>
    <w:uiPriority w:val="39"/>
    <w:semiHidden/>
    <w:unhideWhenUsed/>
    <w:rsid w:val="0029144F"/>
    <w:pPr>
      <w:spacing w:line="276" w:lineRule="auto"/>
      <w:ind w:left="1757"/>
    </w:pPr>
    <w:rPr>
      <w:sz w:val="22"/>
      <w:szCs w:val="22"/>
      <w:lang w:eastAsia="en-US"/>
    </w:rPr>
  </w:style>
  <w:style w:type="paragraph" w:styleId="aff9">
    <w:name w:val="TOC Heading"/>
    <w:next w:val="a3"/>
    <w:uiPriority w:val="39"/>
    <w:semiHidden/>
    <w:qFormat/>
    <w:rsid w:val="0029144F"/>
    <w:pPr>
      <w:pageBreakBefore/>
      <w:pBdr>
        <w:bottom w:val="single" w:sz="36" w:space="12" w:color="990000"/>
      </w:pBdr>
      <w:spacing w:after="360"/>
    </w:pPr>
    <w:rPr>
      <w:rFonts w:ascii="Cambria" w:eastAsia="Times New Roman" w:hAnsi="Cambria"/>
      <w:b/>
      <w:bCs/>
      <w:color w:val="000088"/>
      <w:sz w:val="48"/>
      <w:szCs w:val="28"/>
      <w:lang w:eastAsia="en-US"/>
    </w:rPr>
  </w:style>
  <w:style w:type="numbering" w:styleId="1ai">
    <w:name w:val="Outline List 1"/>
    <w:basedOn w:val="a6"/>
    <w:uiPriority w:val="99"/>
    <w:semiHidden/>
    <w:unhideWhenUsed/>
    <w:rsid w:val="0029144F"/>
    <w:pPr>
      <w:numPr>
        <w:numId w:val="1"/>
      </w:numPr>
    </w:pPr>
  </w:style>
  <w:style w:type="paragraph" w:styleId="affa">
    <w:name w:val="Block Text"/>
    <w:basedOn w:val="CustomNormal"/>
    <w:uiPriority w:val="99"/>
    <w:semiHidden/>
    <w:unhideWhenUsed/>
    <w:rsid w:val="0029144F"/>
    <w:pPr>
      <w:pBdr>
        <w:top w:val="single" w:sz="2" w:space="10" w:color="000088" w:shadow="1"/>
        <w:left w:val="single" w:sz="2" w:space="10" w:color="000088" w:shadow="1"/>
        <w:bottom w:val="single" w:sz="2" w:space="10" w:color="000088" w:shadow="1"/>
        <w:right w:val="single" w:sz="2" w:space="10" w:color="000088" w:shadow="1"/>
      </w:pBdr>
      <w:ind w:left="1152" w:right="1152"/>
    </w:pPr>
    <w:rPr>
      <w:rFonts w:eastAsia="Times New Roman"/>
      <w:i/>
      <w:iCs/>
      <w:color w:val="000088"/>
    </w:rPr>
  </w:style>
  <w:style w:type="paragraph" w:styleId="affb">
    <w:name w:val="Closing"/>
    <w:basedOn w:val="CustomNormal"/>
    <w:link w:val="affc"/>
    <w:uiPriority w:val="99"/>
    <w:semiHidden/>
    <w:rsid w:val="0029144F"/>
    <w:pPr>
      <w:spacing w:before="0" w:line="240" w:lineRule="auto"/>
      <w:ind w:left="4320"/>
    </w:pPr>
  </w:style>
  <w:style w:type="character" w:customStyle="1" w:styleId="affc">
    <w:name w:val="結語 字元"/>
    <w:basedOn w:val="a4"/>
    <w:link w:val="affb"/>
    <w:uiPriority w:val="99"/>
    <w:semiHidden/>
    <w:rsid w:val="0029144F"/>
  </w:style>
  <w:style w:type="paragraph" w:styleId="affd">
    <w:name w:val="annotation text"/>
    <w:basedOn w:val="CustomNormal"/>
    <w:link w:val="affe"/>
    <w:uiPriority w:val="99"/>
    <w:semiHidden/>
    <w:unhideWhenUsed/>
    <w:rsid w:val="0029144F"/>
    <w:pPr>
      <w:spacing w:line="240" w:lineRule="auto"/>
    </w:pPr>
    <w:rPr>
      <w:sz w:val="20"/>
      <w:szCs w:val="20"/>
    </w:rPr>
  </w:style>
  <w:style w:type="character" w:customStyle="1" w:styleId="affe">
    <w:name w:val="註解文字 字元"/>
    <w:link w:val="affd"/>
    <w:uiPriority w:val="99"/>
    <w:semiHidden/>
    <w:rsid w:val="0029144F"/>
    <w:rPr>
      <w:sz w:val="20"/>
      <w:szCs w:val="20"/>
    </w:rPr>
  </w:style>
  <w:style w:type="paragraph" w:styleId="afff">
    <w:name w:val="Date"/>
    <w:basedOn w:val="CustomNormal"/>
    <w:next w:val="CustomNormal"/>
    <w:link w:val="afff0"/>
    <w:uiPriority w:val="99"/>
    <w:semiHidden/>
    <w:unhideWhenUsed/>
    <w:rsid w:val="0029144F"/>
  </w:style>
  <w:style w:type="character" w:customStyle="1" w:styleId="afff0">
    <w:name w:val="日期 字元"/>
    <w:basedOn w:val="a4"/>
    <w:link w:val="afff"/>
    <w:uiPriority w:val="99"/>
    <w:semiHidden/>
    <w:rsid w:val="0029144F"/>
  </w:style>
  <w:style w:type="paragraph" w:styleId="afff1">
    <w:name w:val="Document Map"/>
    <w:basedOn w:val="CustomNormal"/>
    <w:link w:val="afff2"/>
    <w:uiPriority w:val="99"/>
    <w:semiHidden/>
    <w:unhideWhenUsed/>
    <w:rsid w:val="0029144F"/>
    <w:pPr>
      <w:spacing w:before="0" w:line="240" w:lineRule="auto"/>
    </w:pPr>
    <w:rPr>
      <w:rFonts w:ascii="Tahoma" w:hAnsi="Tahoma" w:cs="Tahoma"/>
      <w:sz w:val="16"/>
      <w:szCs w:val="16"/>
    </w:rPr>
  </w:style>
  <w:style w:type="character" w:customStyle="1" w:styleId="afff2">
    <w:name w:val="文件引導模式 字元"/>
    <w:link w:val="afff1"/>
    <w:uiPriority w:val="99"/>
    <w:semiHidden/>
    <w:rsid w:val="0029144F"/>
    <w:rPr>
      <w:rFonts w:ascii="Tahoma" w:hAnsi="Tahoma" w:cs="Tahoma"/>
      <w:sz w:val="16"/>
      <w:szCs w:val="16"/>
    </w:rPr>
  </w:style>
  <w:style w:type="paragraph" w:styleId="afff3">
    <w:name w:val="E-mail Signature"/>
    <w:basedOn w:val="CustomNormal"/>
    <w:link w:val="afff4"/>
    <w:uiPriority w:val="99"/>
    <w:semiHidden/>
    <w:unhideWhenUsed/>
    <w:rsid w:val="0029144F"/>
    <w:pPr>
      <w:spacing w:before="0" w:line="240" w:lineRule="auto"/>
    </w:pPr>
  </w:style>
  <w:style w:type="character" w:customStyle="1" w:styleId="afff4">
    <w:name w:val="電子郵件簽名 字元"/>
    <w:basedOn w:val="a4"/>
    <w:link w:val="afff3"/>
    <w:uiPriority w:val="99"/>
    <w:semiHidden/>
    <w:rsid w:val="0029144F"/>
  </w:style>
  <w:style w:type="paragraph" w:styleId="afff5">
    <w:name w:val="endnote text"/>
    <w:basedOn w:val="CustomNormal"/>
    <w:link w:val="afff6"/>
    <w:uiPriority w:val="99"/>
    <w:semiHidden/>
    <w:unhideWhenUsed/>
    <w:rsid w:val="0029144F"/>
    <w:pPr>
      <w:spacing w:before="0" w:line="240" w:lineRule="auto"/>
    </w:pPr>
    <w:rPr>
      <w:sz w:val="20"/>
      <w:szCs w:val="20"/>
    </w:rPr>
  </w:style>
  <w:style w:type="character" w:customStyle="1" w:styleId="afff6">
    <w:name w:val="章節附註文字 字元"/>
    <w:link w:val="afff5"/>
    <w:uiPriority w:val="99"/>
    <w:semiHidden/>
    <w:rsid w:val="0029144F"/>
    <w:rPr>
      <w:sz w:val="20"/>
      <w:szCs w:val="20"/>
    </w:rPr>
  </w:style>
  <w:style w:type="paragraph" w:styleId="afff7">
    <w:name w:val="envelope address"/>
    <w:basedOn w:val="CustomNormal"/>
    <w:uiPriority w:val="99"/>
    <w:semiHidden/>
    <w:unhideWhenUsed/>
    <w:rsid w:val="0029144F"/>
    <w:pPr>
      <w:framePr w:w="7920" w:h="1980" w:hRule="exact" w:hSpace="180" w:wrap="auto" w:hAnchor="page" w:xAlign="center" w:yAlign="bottom"/>
      <w:spacing w:before="0" w:line="240" w:lineRule="auto"/>
      <w:ind w:left="2880"/>
    </w:pPr>
    <w:rPr>
      <w:rFonts w:ascii="Cambria" w:eastAsia="Times New Roman" w:hAnsi="Cambria"/>
      <w:sz w:val="24"/>
      <w:szCs w:val="24"/>
    </w:rPr>
  </w:style>
  <w:style w:type="paragraph" w:styleId="afff8">
    <w:name w:val="envelope return"/>
    <w:basedOn w:val="CustomNormal"/>
    <w:uiPriority w:val="99"/>
    <w:semiHidden/>
    <w:unhideWhenUsed/>
    <w:rsid w:val="0029144F"/>
    <w:pPr>
      <w:spacing w:before="0" w:line="240" w:lineRule="auto"/>
    </w:pPr>
    <w:rPr>
      <w:rFonts w:ascii="Cambria" w:eastAsia="Times New Roman" w:hAnsi="Cambria"/>
      <w:sz w:val="20"/>
      <w:szCs w:val="20"/>
    </w:rPr>
  </w:style>
  <w:style w:type="paragraph" w:styleId="HTML">
    <w:name w:val="HTML Address"/>
    <w:basedOn w:val="CustomNormal"/>
    <w:link w:val="HTML0"/>
    <w:uiPriority w:val="99"/>
    <w:semiHidden/>
    <w:unhideWhenUsed/>
    <w:rsid w:val="0029144F"/>
    <w:pPr>
      <w:spacing w:before="0" w:line="240" w:lineRule="auto"/>
    </w:pPr>
    <w:rPr>
      <w:i/>
      <w:iCs/>
    </w:rPr>
  </w:style>
  <w:style w:type="character" w:customStyle="1" w:styleId="HTML0">
    <w:name w:val="HTML 位址 字元"/>
    <w:link w:val="HTML"/>
    <w:uiPriority w:val="99"/>
    <w:semiHidden/>
    <w:rsid w:val="0029144F"/>
    <w:rPr>
      <w:i/>
      <w:iCs/>
    </w:rPr>
  </w:style>
  <w:style w:type="paragraph" w:styleId="afff9">
    <w:name w:val="Signature"/>
    <w:basedOn w:val="CustomNormal"/>
    <w:link w:val="afffa"/>
    <w:uiPriority w:val="99"/>
    <w:semiHidden/>
    <w:unhideWhenUsed/>
    <w:rsid w:val="0029144F"/>
    <w:pPr>
      <w:spacing w:before="0" w:line="240" w:lineRule="auto"/>
      <w:ind w:left="4320"/>
    </w:pPr>
  </w:style>
  <w:style w:type="character" w:customStyle="1" w:styleId="afffa">
    <w:name w:val="簽名 字元"/>
    <w:basedOn w:val="a4"/>
    <w:link w:val="afff9"/>
    <w:uiPriority w:val="99"/>
    <w:semiHidden/>
    <w:rsid w:val="0029144F"/>
  </w:style>
  <w:style w:type="paragraph" w:styleId="afffb">
    <w:name w:val="table of authorities"/>
    <w:basedOn w:val="CustomNormal"/>
    <w:next w:val="a3"/>
    <w:uiPriority w:val="99"/>
    <w:semiHidden/>
    <w:unhideWhenUsed/>
    <w:rsid w:val="0029144F"/>
    <w:pPr>
      <w:ind w:left="220" w:hanging="220"/>
    </w:pPr>
  </w:style>
  <w:style w:type="paragraph" w:styleId="afffc">
    <w:name w:val="table of figures"/>
    <w:basedOn w:val="CustomNormal"/>
    <w:next w:val="a3"/>
    <w:uiPriority w:val="99"/>
    <w:semiHidden/>
    <w:unhideWhenUsed/>
    <w:rsid w:val="0029144F"/>
  </w:style>
  <w:style w:type="paragraph" w:styleId="afffd">
    <w:name w:val="toa heading"/>
    <w:basedOn w:val="CustomNormal"/>
    <w:next w:val="a3"/>
    <w:uiPriority w:val="99"/>
    <w:semiHidden/>
    <w:unhideWhenUsed/>
    <w:rsid w:val="0029144F"/>
    <w:rPr>
      <w:rFonts w:ascii="Cambria" w:eastAsia="Times New Roman" w:hAnsi="Cambria"/>
      <w:b/>
      <w:bCs/>
      <w:sz w:val="24"/>
      <w:szCs w:val="24"/>
    </w:rPr>
  </w:style>
  <w:style w:type="character" w:styleId="afffe">
    <w:name w:val="Hyperlink"/>
    <w:aliases w:val="HyperlinkUnderLine"/>
    <w:uiPriority w:val="99"/>
    <w:rsid w:val="0029144F"/>
    <w:rPr>
      <w:color w:val="0032C8"/>
      <w:u w:val="single"/>
    </w:rPr>
  </w:style>
  <w:style w:type="table" w:customStyle="1" w:styleId="Setting">
    <w:name w:val="Setting"/>
    <w:basedOn w:val="NoteGuide"/>
    <w:uiPriority w:val="99"/>
    <w:rsid w:val="0029144F"/>
    <w:tblPr>
      <w:tblInd w:w="274" w:type="dxa"/>
      <w:tblCellMar>
        <w:top w:w="0" w:type="dxa"/>
        <w:left w:w="115" w:type="dxa"/>
        <w:bottom w:w="0" w:type="dxa"/>
        <w:right w:w="115" w:type="dxa"/>
      </w:tblCellMar>
    </w:tblPr>
    <w:trPr>
      <w:cantSplit/>
    </w:trPr>
    <w:tblStylePr w:type="firstRow">
      <w:pPr>
        <w:keepNext/>
        <w:keepLines/>
        <w:wordWrap/>
      </w:pPr>
      <w:rPr>
        <w:color w:val="FFFFFF"/>
      </w:rPr>
      <w:tblPr/>
      <w:tcPr>
        <w:tcBorders>
          <w:top w:val="nil"/>
          <w:left w:val="nil"/>
          <w:bottom w:val="nil"/>
          <w:right w:val="nil"/>
          <w:insideH w:val="nil"/>
          <w:insideV w:val="nil"/>
          <w:tl2br w:val="nil"/>
          <w:tr2bl w:val="nil"/>
        </w:tcBorders>
        <w:shd w:val="clear" w:color="auto" w:fill="A95029"/>
      </w:tcPr>
    </w:tblStylePr>
  </w:style>
  <w:style w:type="table" w:customStyle="1" w:styleId="Troubleshooting">
    <w:name w:val="Troubleshooting"/>
    <w:basedOn w:val="NoteGuide"/>
    <w:uiPriority w:val="99"/>
    <w:rsid w:val="0029144F"/>
    <w:tblPr>
      <w:tblInd w:w="274" w:type="dxa"/>
      <w:tblCellMar>
        <w:top w:w="0" w:type="dxa"/>
        <w:left w:w="115" w:type="dxa"/>
        <w:bottom w:w="0" w:type="dxa"/>
        <w:right w:w="115" w:type="dxa"/>
      </w:tblCellMar>
    </w:tblPr>
    <w:trPr>
      <w:cantSplit/>
    </w:trPr>
    <w:tblStylePr w:type="firstRow">
      <w:pPr>
        <w:keepNext/>
        <w:keepLines/>
        <w:wordWrap/>
      </w:pPr>
      <w:rPr>
        <w:color w:val="FFFFFF"/>
      </w:rPr>
      <w:tblPr/>
      <w:tcPr>
        <w:tcBorders>
          <w:top w:val="nil"/>
          <w:left w:val="nil"/>
          <w:bottom w:val="nil"/>
          <w:right w:val="nil"/>
          <w:insideH w:val="nil"/>
          <w:insideV w:val="nil"/>
          <w:tl2br w:val="nil"/>
          <w:tr2bl w:val="nil"/>
        </w:tcBorders>
        <w:shd w:val="clear" w:color="auto" w:fill="433E63"/>
      </w:tcPr>
    </w:tblStylePr>
  </w:style>
  <w:style w:type="table" w:customStyle="1" w:styleId="WebInfo">
    <w:name w:val="Web Info"/>
    <w:basedOn w:val="NoteGuide"/>
    <w:uiPriority w:val="99"/>
    <w:rsid w:val="0029144F"/>
    <w:tblPr>
      <w:tblInd w:w="274" w:type="dxa"/>
      <w:tblCellMar>
        <w:top w:w="0" w:type="dxa"/>
        <w:left w:w="115" w:type="dxa"/>
        <w:bottom w:w="0" w:type="dxa"/>
        <w:right w:w="115" w:type="dxa"/>
      </w:tblCellMar>
    </w:tblPr>
    <w:trPr>
      <w:cantSplit/>
    </w:trPr>
    <w:tblStylePr w:type="firstRow">
      <w:pPr>
        <w:keepNext/>
        <w:keepLines/>
        <w:wordWrap/>
      </w:pPr>
      <w:rPr>
        <w:color w:val="FFFFFF"/>
      </w:rPr>
      <w:tblPr/>
      <w:tcPr>
        <w:tcBorders>
          <w:top w:val="nil"/>
          <w:left w:val="nil"/>
          <w:bottom w:val="nil"/>
          <w:right w:val="nil"/>
          <w:insideH w:val="nil"/>
          <w:insideV w:val="nil"/>
          <w:tl2br w:val="nil"/>
          <w:tr2bl w:val="nil"/>
        </w:tcBorders>
        <w:shd w:val="clear" w:color="auto" w:fill="00298F"/>
      </w:tcPr>
    </w:tblStylePr>
  </w:style>
  <w:style w:type="table" w:customStyle="1" w:styleId="ParameterTable">
    <w:name w:val="Parameter Table"/>
    <w:basedOn w:val="TBTable"/>
    <w:uiPriority w:val="99"/>
    <w:rsid w:val="0029144F"/>
    <w:pPr>
      <w:tabs>
        <w:tab w:val="right" w:leader="dot" w:pos="9072"/>
      </w:tabs>
      <w:spacing w:before="60"/>
    </w:pPr>
    <w:tblPr>
      <w:tblStyleRowBandSize w:val="1"/>
      <w:tblStyleColBandSize w:val="1"/>
      <w:tblInd w:w="115" w:type="dxa"/>
      <w:tblBorders>
        <w:top w:val="single" w:sz="8" w:space="0" w:color="637280"/>
        <w:bottom w:val="single" w:sz="8" w:space="0" w:color="637280"/>
      </w:tblBorders>
      <w:tblCellMar>
        <w:top w:w="0" w:type="dxa"/>
        <w:left w:w="115" w:type="dxa"/>
        <w:bottom w:w="115" w:type="dxa"/>
        <w:right w:w="115" w:type="dxa"/>
      </w:tblCellMar>
    </w:tblPr>
    <w:trPr>
      <w:cantSplit/>
    </w:trPr>
    <w:tcPr>
      <w:shd w:val="clear" w:color="auto" w:fill="auto"/>
    </w:tcPr>
    <w:tblStylePr w:type="firstRow">
      <w:pPr>
        <w:keepNext/>
        <w:keepLines/>
        <w:wordWrap/>
      </w:pPr>
      <w:rPr>
        <w:rFonts w:ascii="Calibri" w:hAnsi="Calibri"/>
        <w:b w:val="0"/>
        <w:i/>
        <w:color w:val="auto"/>
        <w:sz w:val="20"/>
      </w:rPr>
      <w:tblPr/>
      <w:trPr>
        <w:tblHeader/>
      </w:trPr>
      <w:tcPr>
        <w:tcBorders>
          <w:top w:val="single" w:sz="8" w:space="0" w:color="637280"/>
          <w:left w:val="nil"/>
          <w:bottom w:val="single" w:sz="8" w:space="0" w:color="637280"/>
          <w:right w:val="nil"/>
          <w:insideH w:val="nil"/>
          <w:insideV w:val="nil"/>
          <w:tl2br w:val="nil"/>
          <w:tr2bl w:val="nil"/>
        </w:tcBorders>
        <w:shd w:val="clear" w:color="auto" w:fill="C6D9F1"/>
      </w:tcPr>
    </w:tblStylePr>
    <w:tblStylePr w:type="lastRow">
      <w:rPr>
        <w:rFonts w:ascii="Calibri" w:hAnsi="Calibri"/>
        <w:color w:val="auto"/>
        <w:sz w:val="20"/>
      </w:rPr>
      <w:tblPr/>
      <w:tcPr>
        <w:tcBorders>
          <w:top w:val="nil"/>
          <w:left w:val="nil"/>
          <w:bottom w:val="single" w:sz="8" w:space="0" w:color="4F81BD"/>
          <w:right w:val="nil"/>
          <w:insideH w:val="nil"/>
          <w:insideV w:val="nil"/>
          <w:tl2br w:val="nil"/>
          <w:tr2bl w:val="nil"/>
        </w:tcBorders>
        <w:shd w:val="clear" w:color="auto" w:fill="auto"/>
      </w:tcPr>
    </w:tblStylePr>
    <w:tblStylePr w:type="band1Horz">
      <w:pPr>
        <w:keepNext/>
        <w:keepLines/>
        <w:wordWrap/>
      </w:pPr>
      <w:rPr>
        <w:b/>
      </w:rPr>
      <w:tblPr/>
      <w:tcPr>
        <w:tcBorders>
          <w:top w:val="single" w:sz="8" w:space="0" w:color="637280"/>
          <w:left w:val="nil"/>
          <w:bottom w:val="nil"/>
          <w:right w:val="nil"/>
          <w:insideH w:val="nil"/>
          <w:insideV w:val="nil"/>
          <w:tl2br w:val="nil"/>
          <w:tr2bl w:val="nil"/>
        </w:tcBorders>
        <w:shd w:val="clear" w:color="auto" w:fill="auto"/>
      </w:tcPr>
    </w:tblStylePr>
    <w:tblStylePr w:type="band2Horz">
      <w:pPr>
        <w:keepLines/>
        <w:wordWrap/>
      </w:pPr>
      <w:tblPr/>
      <w:tcPr>
        <w:tcBorders>
          <w:top w:val="nil"/>
          <w:left w:val="nil"/>
          <w:bottom w:val="single" w:sz="8" w:space="0" w:color="637280"/>
          <w:right w:val="nil"/>
          <w:insideH w:val="nil"/>
          <w:insideV w:val="nil"/>
          <w:tl2br w:val="nil"/>
          <w:tr2bl w:val="nil"/>
        </w:tcBorders>
        <w:shd w:val="clear" w:color="auto" w:fill="auto"/>
      </w:tcPr>
    </w:tblStylePr>
  </w:style>
  <w:style w:type="character" w:customStyle="1" w:styleId="CustomNormalChar">
    <w:name w:val="CustomNormal Char"/>
    <w:basedOn w:val="a4"/>
    <w:link w:val="CustomNormal"/>
    <w:semiHidden/>
    <w:rsid w:val="0029144F"/>
  </w:style>
  <w:style w:type="character" w:customStyle="1" w:styleId="CourierChar">
    <w:name w:val="Courier Char"/>
    <w:link w:val="Courier"/>
    <w:rsid w:val="0029144F"/>
    <w:rPr>
      <w:rFonts w:ascii="Courier New" w:hAnsi="Courier New"/>
      <w:sz w:val="20"/>
    </w:rPr>
  </w:style>
  <w:style w:type="character" w:customStyle="1" w:styleId="Hyperlinks">
    <w:name w:val="Hyperlinks"/>
    <w:uiPriority w:val="1"/>
    <w:rsid w:val="0029144F"/>
    <w:rPr>
      <w:rFonts w:ascii="Arial" w:hAnsi="Arial"/>
      <w:color w:val="0032C8"/>
      <w:sz w:val="20"/>
    </w:rPr>
  </w:style>
  <w:style w:type="paragraph" w:customStyle="1" w:styleId="TableCourier">
    <w:name w:val="TableCourier"/>
    <w:basedOn w:val="Courier"/>
    <w:next w:val="a3"/>
    <w:link w:val="TableCourierChar"/>
    <w:rsid w:val="0029144F"/>
    <w:rPr>
      <w:sz w:val="18"/>
    </w:rPr>
  </w:style>
  <w:style w:type="table" w:customStyle="1" w:styleId="ParameterReferenceTable">
    <w:name w:val="Parameter Reference Table"/>
    <w:basedOn w:val="ParameterTable"/>
    <w:uiPriority w:val="99"/>
    <w:rsid w:val="0029144F"/>
    <w:pPr>
      <w:tabs>
        <w:tab w:val="clear" w:pos="9072"/>
      </w:tabs>
    </w:pPr>
    <w:rPr>
      <w:rFonts w:ascii="Arial" w:hAnsi="Arial"/>
      <w:sz w:val="18"/>
    </w:rPr>
    <w:tblPr>
      <w:tblStyleRowBandSize w:val="1"/>
      <w:tblStyleColBandSize w:val="1"/>
      <w:tblInd w:w="115" w:type="dxa"/>
      <w:tblBorders>
        <w:top w:val="single" w:sz="8" w:space="0" w:color="637280"/>
        <w:bottom w:val="single" w:sz="8" w:space="0" w:color="637280"/>
      </w:tblBorders>
      <w:tblCellMar>
        <w:top w:w="0" w:type="dxa"/>
        <w:left w:w="115" w:type="dxa"/>
        <w:bottom w:w="115" w:type="dxa"/>
        <w:right w:w="115" w:type="dxa"/>
      </w:tblCellMar>
    </w:tblPr>
    <w:trPr>
      <w:cantSplit/>
    </w:trPr>
    <w:tcPr>
      <w:shd w:val="clear" w:color="auto" w:fill="auto"/>
    </w:tcPr>
    <w:tblStylePr w:type="firstRow">
      <w:pPr>
        <w:keepNext/>
        <w:keepLines/>
        <w:wordWrap/>
      </w:pPr>
      <w:rPr>
        <w:rFonts w:ascii="Arial" w:hAnsi="Arial"/>
        <w:b w:val="0"/>
        <w:i/>
        <w:color w:val="auto"/>
        <w:sz w:val="20"/>
      </w:rPr>
      <w:tblPr/>
      <w:trPr>
        <w:tblHeader/>
      </w:trPr>
      <w:tcPr>
        <w:tcBorders>
          <w:top w:val="single" w:sz="4" w:space="0" w:color="637280"/>
          <w:left w:val="nil"/>
          <w:bottom w:val="single" w:sz="4" w:space="0" w:color="637280"/>
          <w:right w:val="nil"/>
          <w:insideH w:val="nil"/>
          <w:insideV w:val="nil"/>
          <w:tl2br w:val="nil"/>
          <w:tr2bl w:val="nil"/>
        </w:tcBorders>
        <w:shd w:val="clear" w:color="auto" w:fill="DBDDDF"/>
      </w:tcPr>
    </w:tblStylePr>
    <w:tblStylePr w:type="lastRow">
      <w:rPr>
        <w:rFonts w:ascii="Arial" w:hAnsi="Arial"/>
        <w:color w:val="auto"/>
        <w:sz w:val="20"/>
      </w:rPr>
      <w:tblPr/>
      <w:tcPr>
        <w:tcBorders>
          <w:top w:val="nil"/>
          <w:left w:val="nil"/>
          <w:bottom w:val="single" w:sz="8" w:space="0" w:color="637280"/>
          <w:right w:val="nil"/>
          <w:insideH w:val="nil"/>
          <w:insideV w:val="nil"/>
          <w:tl2br w:val="nil"/>
          <w:tr2bl w:val="nil"/>
        </w:tcBorders>
        <w:shd w:val="clear" w:color="auto" w:fill="auto"/>
      </w:tcPr>
    </w:tblStylePr>
    <w:tblStylePr w:type="firstCol">
      <w:rPr>
        <w:rFonts w:ascii="Arial" w:hAnsi="Arial"/>
        <w:sz w:val="20"/>
      </w:rPr>
    </w:tblStylePr>
    <w:tblStylePr w:type="lastCol">
      <w:rPr>
        <w:rFonts w:ascii="Arial" w:hAnsi="Arial"/>
        <w:sz w:val="20"/>
      </w:rPr>
    </w:tblStylePr>
    <w:tblStylePr w:type="band1Vert">
      <w:rPr>
        <w:rFonts w:ascii="Arial" w:hAnsi="Arial"/>
        <w:sz w:val="20"/>
      </w:rPr>
    </w:tblStylePr>
    <w:tblStylePr w:type="band2Vert">
      <w:rPr>
        <w:rFonts w:ascii="Arial" w:hAnsi="Arial"/>
        <w:sz w:val="20"/>
      </w:rPr>
    </w:tblStylePr>
    <w:tblStylePr w:type="band1Horz">
      <w:pPr>
        <w:keepNext/>
        <w:keepLines/>
        <w:wordWrap/>
      </w:pPr>
      <w:rPr>
        <w:rFonts w:ascii="Arial" w:hAnsi="Arial"/>
        <w:b/>
        <w:sz w:val="20"/>
      </w:rPr>
      <w:tblPr/>
      <w:tcPr>
        <w:tcBorders>
          <w:top w:val="single" w:sz="8" w:space="0" w:color="637280"/>
          <w:left w:val="nil"/>
          <w:bottom w:val="nil"/>
          <w:right w:val="nil"/>
          <w:insideH w:val="nil"/>
          <w:insideV w:val="nil"/>
          <w:tl2br w:val="nil"/>
          <w:tr2bl w:val="nil"/>
        </w:tcBorders>
        <w:shd w:val="clear" w:color="auto" w:fill="auto"/>
      </w:tcPr>
    </w:tblStylePr>
    <w:tblStylePr w:type="band2Horz">
      <w:pPr>
        <w:keepLines/>
        <w:wordWrap/>
      </w:pPr>
      <w:rPr>
        <w:rFonts w:ascii="Arial" w:hAnsi="Arial"/>
        <w:sz w:val="20"/>
      </w:rPr>
      <w:tblPr/>
      <w:tcPr>
        <w:tcBorders>
          <w:top w:val="nil"/>
          <w:left w:val="nil"/>
          <w:bottom w:val="single" w:sz="8" w:space="0" w:color="637280"/>
          <w:right w:val="nil"/>
          <w:insideH w:val="nil"/>
          <w:insideV w:val="nil"/>
          <w:tl2br w:val="nil"/>
          <w:tr2bl w:val="nil"/>
        </w:tcBorders>
        <w:shd w:val="clear" w:color="auto" w:fill="auto"/>
      </w:tcPr>
    </w:tblStylePr>
  </w:style>
  <w:style w:type="character" w:customStyle="1" w:styleId="TableCourierChar">
    <w:name w:val="TableCourier Char"/>
    <w:link w:val="TableCourier"/>
    <w:rsid w:val="0029144F"/>
    <w:rPr>
      <w:rFonts w:ascii="Courier New" w:hAnsi="Courier New"/>
      <w:sz w:val="18"/>
    </w:rPr>
  </w:style>
  <w:style w:type="table" w:customStyle="1" w:styleId="TBBandedTable">
    <w:name w:val="TB Banded Table"/>
    <w:basedOn w:val="TBTable"/>
    <w:uiPriority w:val="99"/>
    <w:rsid w:val="0029144F"/>
    <w:pPr>
      <w:spacing w:before="60"/>
    </w:pPr>
    <w:tblPr>
      <w:tblStyleRowBandSize w:val="1"/>
      <w:tblStyleColBandSize w:val="1"/>
      <w:tblInd w:w="115" w:type="dxa"/>
      <w:tblBorders>
        <w:top w:val="single" w:sz="8" w:space="0" w:color="4F81BD"/>
        <w:bottom w:val="single" w:sz="8" w:space="0" w:color="4F81BD"/>
        <w:insideH w:val="single" w:sz="8" w:space="0" w:color="4F81BD"/>
      </w:tblBorders>
      <w:tblCellMar>
        <w:top w:w="0" w:type="dxa"/>
        <w:left w:w="115" w:type="dxa"/>
        <w:bottom w:w="115" w:type="dxa"/>
        <w:right w:w="115" w:type="dxa"/>
      </w:tblCellMar>
    </w:tblPr>
    <w:trPr>
      <w:cantSplit/>
    </w:trPr>
    <w:tcPr>
      <w:shd w:val="clear" w:color="auto" w:fill="auto"/>
    </w:tcPr>
    <w:tblStylePr w:type="firstRow">
      <w:pPr>
        <w:keepNext/>
        <w:keepLines/>
        <w:wordWrap/>
      </w:pPr>
      <w:rPr>
        <w:rFonts w:ascii="Calibri" w:hAnsi="Calibri"/>
        <w:color w:val="auto"/>
        <w:sz w:val="20"/>
      </w:rPr>
      <w:tblPr/>
      <w:trPr>
        <w:tblHeader/>
      </w:trPr>
      <w:tcPr>
        <w:tcBorders>
          <w:top w:val="single" w:sz="8" w:space="0" w:color="4F81BD"/>
          <w:left w:val="nil"/>
          <w:bottom w:val="single" w:sz="8" w:space="0" w:color="4F81BD"/>
          <w:right w:val="nil"/>
          <w:insideH w:val="nil"/>
          <w:insideV w:val="nil"/>
          <w:tl2br w:val="nil"/>
          <w:tr2bl w:val="nil"/>
        </w:tcBorders>
        <w:shd w:val="clear" w:color="auto" w:fill="auto"/>
      </w:tcPr>
    </w:tblStylePr>
    <w:tblStylePr w:type="lastRow">
      <w:rPr>
        <w:rFonts w:ascii="Calibri" w:hAnsi="Calibri"/>
        <w:color w:val="auto"/>
        <w:sz w:val="20"/>
      </w:rPr>
      <w:tblPr/>
      <w:tcPr>
        <w:tcBorders>
          <w:top w:val="single" w:sz="8" w:space="0" w:color="4F81BD"/>
          <w:left w:val="nil"/>
          <w:bottom w:val="single" w:sz="8" w:space="0" w:color="4F81BD"/>
          <w:right w:val="nil"/>
          <w:insideH w:val="nil"/>
          <w:insideV w:val="nil"/>
          <w:tl2br w:val="nil"/>
          <w:tr2bl w:val="nil"/>
        </w:tcBorders>
        <w:shd w:val="clear" w:color="auto" w:fill="auto"/>
      </w:tcPr>
    </w:tblStylePr>
    <w:tblStylePr w:type="band1Horz">
      <w:pPr>
        <w:keepNext/>
        <w:keepLines/>
        <w:wordWrap/>
      </w:pPr>
      <w:rPr>
        <w:b/>
      </w:rPr>
      <w:tblPr/>
      <w:tcPr>
        <w:tcBorders>
          <w:bottom w:val="nil"/>
        </w:tcBorders>
        <w:shd w:val="clear" w:color="auto" w:fill="auto"/>
      </w:tcPr>
    </w:tblStylePr>
    <w:tblStylePr w:type="band2Horz">
      <w:tblPr/>
      <w:tcPr>
        <w:tcBorders>
          <w:top w:val="nil"/>
        </w:tcBorders>
        <w:shd w:val="clear" w:color="auto" w:fill="auto"/>
      </w:tcPr>
    </w:tblStylePr>
  </w:style>
  <w:style w:type="paragraph" w:styleId="affff">
    <w:name w:val="No Spacing"/>
    <w:uiPriority w:val="14"/>
    <w:semiHidden/>
    <w:qFormat/>
    <w:rsid w:val="0029144F"/>
    <w:rPr>
      <w:sz w:val="22"/>
      <w:szCs w:val="22"/>
      <w:lang w:eastAsia="en-US"/>
    </w:rPr>
  </w:style>
  <w:style w:type="character" w:customStyle="1" w:styleId="LegalTextChar">
    <w:name w:val="Legal Text Char"/>
    <w:link w:val="LegalText"/>
    <w:rsid w:val="0029144F"/>
    <w:rPr>
      <w:rFonts w:ascii="Arial" w:hAnsi="Arial"/>
      <w:sz w:val="18"/>
    </w:rPr>
  </w:style>
  <w:style w:type="table" w:customStyle="1" w:styleId="FeatureataGlanceTable">
    <w:name w:val="Feature at a Glance Table"/>
    <w:basedOn w:val="TBTable"/>
    <w:uiPriority w:val="99"/>
    <w:rsid w:val="0029144F"/>
    <w:pPr>
      <w:spacing w:before="60"/>
    </w:pPr>
    <w:tblPr>
      <w:tblStyleRowBandSize w:val="1"/>
      <w:tblStyleColBandSize w:val="1"/>
      <w:tblInd w:w="115" w:type="dxa"/>
      <w:tblBorders>
        <w:top w:val="single" w:sz="8" w:space="0" w:color="4F81BD"/>
        <w:bottom w:val="single" w:sz="8" w:space="0" w:color="4F81BD"/>
        <w:insideH w:val="single" w:sz="8" w:space="0" w:color="4F81BD"/>
      </w:tblBorders>
      <w:tblCellMar>
        <w:top w:w="0" w:type="dxa"/>
        <w:left w:w="115" w:type="dxa"/>
        <w:bottom w:w="115" w:type="dxa"/>
        <w:right w:w="115" w:type="dxa"/>
      </w:tblCellMar>
    </w:tblPr>
    <w:trPr>
      <w:cantSplit/>
    </w:trPr>
    <w:tcPr>
      <w:shd w:val="clear" w:color="auto" w:fill="auto"/>
      <w:vAlign w:val="center"/>
    </w:tcPr>
    <w:tblStylePr w:type="firstRow">
      <w:pPr>
        <w:keepNext/>
        <w:keepLines/>
        <w:wordWrap/>
      </w:pPr>
      <w:rPr>
        <w:rFonts w:ascii="Calibri" w:hAnsi="Calibri"/>
        <w:color w:val="auto"/>
        <w:sz w:val="20"/>
      </w:rPr>
      <w:tblPr/>
      <w:trPr>
        <w:tblHeader/>
      </w:trPr>
      <w:tcPr>
        <w:tcBorders>
          <w:top w:val="single" w:sz="8" w:space="0" w:color="4F81BD"/>
          <w:left w:val="nil"/>
          <w:bottom w:val="single" w:sz="8" w:space="0" w:color="4F81BD"/>
          <w:right w:val="nil"/>
          <w:insideH w:val="nil"/>
          <w:insideV w:val="nil"/>
          <w:tl2br w:val="nil"/>
          <w:tr2bl w:val="nil"/>
        </w:tcBorders>
        <w:shd w:val="clear" w:color="auto" w:fill="auto"/>
      </w:tcPr>
    </w:tblStylePr>
    <w:tblStylePr w:type="lastRow">
      <w:rPr>
        <w:rFonts w:ascii="Calibri" w:hAnsi="Calibri"/>
        <w:color w:val="auto"/>
        <w:sz w:val="20"/>
      </w:rPr>
      <w:tblPr/>
      <w:tcPr>
        <w:tcBorders>
          <w:top w:val="single" w:sz="8" w:space="0" w:color="4F81BD"/>
          <w:left w:val="nil"/>
          <w:bottom w:val="single" w:sz="8" w:space="0" w:color="4F81BD"/>
          <w:right w:val="nil"/>
          <w:insideH w:val="nil"/>
          <w:insideV w:val="nil"/>
          <w:tl2br w:val="nil"/>
          <w:tr2bl w:val="nil"/>
        </w:tcBorders>
        <w:shd w:val="clear" w:color="auto" w:fill="auto"/>
      </w:tcPr>
    </w:tblStylePr>
    <w:tblStylePr w:type="firstCol">
      <w:tblPr/>
      <w:tcPr>
        <w:tcBorders>
          <w:right w:val="single" w:sz="8" w:space="0" w:color="4F81BD"/>
        </w:tcBorders>
        <w:shd w:val="clear" w:color="auto" w:fill="C6D9F1"/>
      </w:tcPr>
    </w:tblStylePr>
    <w:tblStylePr w:type="band1Vert">
      <w:tblPr/>
      <w:tcPr>
        <w:tcBorders>
          <w:left w:val="single" w:sz="8" w:space="0" w:color="4F81BD"/>
        </w:tcBorders>
        <w:shd w:val="clear" w:color="auto" w:fill="auto"/>
      </w:tcPr>
    </w:tblStylePr>
    <w:tblStylePr w:type="band2Vert">
      <w:tblPr/>
      <w:tcPr>
        <w:tcBorders>
          <w:left w:val="single" w:sz="48" w:space="0" w:color="FFFFFF"/>
          <w:right w:val="single" w:sz="8" w:space="0" w:color="4F81BD"/>
        </w:tcBorders>
        <w:shd w:val="clear" w:color="auto" w:fill="C6D9F1"/>
      </w:tcPr>
    </w:tblStylePr>
  </w:style>
  <w:style w:type="paragraph" w:customStyle="1" w:styleId="RedtableText">
    <w:name w:val="Red table Text"/>
    <w:basedOn w:val="a3"/>
    <w:uiPriority w:val="49"/>
    <w:semiHidden/>
    <w:rsid w:val="0029144F"/>
    <w:pPr>
      <w:keepLines/>
      <w:spacing w:line="240" w:lineRule="auto"/>
    </w:pPr>
    <w:rPr>
      <w:rFonts w:eastAsia="Times New Roman"/>
      <w:color w:val="FF0000"/>
    </w:rPr>
  </w:style>
  <w:style w:type="paragraph" w:customStyle="1" w:styleId="RNIssue">
    <w:name w:val="RN_Issue"/>
    <w:basedOn w:val="a3"/>
    <w:qFormat/>
    <w:rsid w:val="0029144F"/>
    <w:pPr>
      <w:keepLines/>
      <w:tabs>
        <w:tab w:val="left" w:pos="720"/>
      </w:tabs>
      <w:ind w:left="720" w:hanging="720"/>
    </w:pPr>
  </w:style>
  <w:style w:type="paragraph" w:customStyle="1" w:styleId="RNWorkaround">
    <w:name w:val="RN_Workaround"/>
    <w:basedOn w:val="RNIssue"/>
    <w:next w:val="RNIssue"/>
    <w:rsid w:val="0029144F"/>
    <w:pPr>
      <w:tabs>
        <w:tab w:val="clear" w:pos="720"/>
      </w:tabs>
      <w:spacing w:before="60"/>
      <w:ind w:firstLine="0"/>
    </w:pPr>
    <w:rPr>
      <w:iCs/>
    </w:rPr>
  </w:style>
  <w:style w:type="numbering" w:customStyle="1" w:styleId="Part">
    <w:name w:val="Part"/>
    <w:uiPriority w:val="99"/>
    <w:rsid w:val="003C3CA2"/>
    <w:pPr>
      <w:numPr>
        <w:numId w:val="4"/>
      </w:numPr>
    </w:pPr>
  </w:style>
  <w:style w:type="table" w:customStyle="1" w:styleId="LightList-Accent11">
    <w:name w:val="Light List - Accent 11"/>
    <w:basedOn w:val="a5"/>
    <w:uiPriority w:val="61"/>
    <w:rsid w:val="0029144F"/>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11">
    <w:name w:val="Light List - Accent 111"/>
    <w:basedOn w:val="a5"/>
    <w:uiPriority w:val="61"/>
    <w:rsid w:val="0029144F"/>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SecondarySubtitle">
    <w:name w:val="Secondary Subtitle"/>
    <w:basedOn w:val="af4"/>
    <w:semiHidden/>
    <w:rsid w:val="0029144F"/>
    <w:pPr>
      <w:framePr w:w="7290" w:h="2970" w:hRule="exact" w:hSpace="180" w:wrap="around" w:vAnchor="text" w:hAnchor="text" w:x="3255" w:y="5685"/>
    </w:pPr>
    <w:rPr>
      <w:rFonts w:ascii="Cambria" w:hAnsi="Cambria" w:cs="Times New Roman"/>
      <w:b/>
      <w:iCs/>
      <w:color w:val="FFFFFF"/>
      <w:sz w:val="36"/>
      <w:szCs w:val="22"/>
    </w:rPr>
  </w:style>
  <w:style w:type="table" w:customStyle="1" w:styleId="RegularNote1">
    <w:name w:val="Regular Note1"/>
    <w:basedOn w:val="NoteGuide"/>
    <w:uiPriority w:val="99"/>
    <w:rsid w:val="0029144F"/>
    <w:tblPr>
      <w:tblInd w:w="274" w:type="dxa"/>
      <w:tblCellMar>
        <w:top w:w="0" w:type="dxa"/>
        <w:left w:w="115" w:type="dxa"/>
        <w:bottom w:w="0" w:type="dxa"/>
        <w:right w:w="115" w:type="dxa"/>
      </w:tblCellMar>
    </w:tblPr>
    <w:trPr>
      <w:cantSplit/>
    </w:trPr>
    <w:tblStylePr w:type="firstRow">
      <w:pPr>
        <w:keepNext/>
        <w:keepLines/>
        <w:wordWrap/>
      </w:pPr>
      <w:rPr>
        <w:color w:val="FFFFFF"/>
      </w:rPr>
      <w:tblPr/>
      <w:tcPr>
        <w:tcBorders>
          <w:top w:val="nil"/>
          <w:left w:val="nil"/>
          <w:bottom w:val="nil"/>
          <w:right w:val="nil"/>
          <w:insideH w:val="nil"/>
          <w:insideV w:val="nil"/>
          <w:tl2br w:val="nil"/>
          <w:tr2bl w:val="nil"/>
        </w:tcBorders>
        <w:shd w:val="clear" w:color="auto" w:fill="CC6600"/>
      </w:tcPr>
    </w:tblStylePr>
  </w:style>
  <w:style w:type="table" w:customStyle="1" w:styleId="UserTip1">
    <w:name w:val="User Tip1"/>
    <w:basedOn w:val="NoteGuide"/>
    <w:uiPriority w:val="99"/>
    <w:rsid w:val="0029144F"/>
    <w:rPr>
      <w:rFonts w:ascii="Arial" w:hAnsi="Arial"/>
      <w:sz w:val="18"/>
    </w:rPr>
    <w:tblPr>
      <w:tblInd w:w="274" w:type="dxa"/>
      <w:tblCellMar>
        <w:top w:w="0" w:type="dxa"/>
        <w:left w:w="115" w:type="dxa"/>
        <w:bottom w:w="0" w:type="dxa"/>
        <w:right w:w="115" w:type="dxa"/>
      </w:tblCellMar>
    </w:tblPr>
    <w:trPr>
      <w:cantSplit/>
    </w:trPr>
    <w:tblStylePr w:type="firstRow">
      <w:pPr>
        <w:keepNext/>
        <w:keepLines/>
        <w:wordWrap/>
      </w:pPr>
      <w:rPr>
        <w:rFonts w:ascii="Arial" w:hAnsi="Arial"/>
        <w:b/>
        <w:color w:val="auto"/>
        <w:sz w:val="18"/>
      </w:rPr>
      <w:tblPr/>
      <w:tcPr>
        <w:tcBorders>
          <w:top w:val="nil"/>
          <w:left w:val="nil"/>
          <w:bottom w:val="nil"/>
          <w:right w:val="nil"/>
          <w:insideH w:val="nil"/>
          <w:insideV w:val="nil"/>
          <w:tl2br w:val="nil"/>
          <w:tr2bl w:val="nil"/>
        </w:tcBorders>
        <w:shd w:val="clear" w:color="auto" w:fill="000000"/>
      </w:tcPr>
    </w:tblStylePr>
  </w:style>
  <w:style w:type="table" w:customStyle="1" w:styleId="AdminTip1">
    <w:name w:val="Admin Tip1"/>
    <w:basedOn w:val="NoteGuide"/>
    <w:uiPriority w:val="99"/>
    <w:rsid w:val="0029144F"/>
    <w:rPr>
      <w:rFonts w:ascii="Arial" w:hAnsi="Arial"/>
      <w:sz w:val="18"/>
    </w:rPr>
    <w:tblPr>
      <w:tblInd w:w="274" w:type="dxa"/>
      <w:tblCellMar>
        <w:top w:w="0" w:type="dxa"/>
        <w:left w:w="115" w:type="dxa"/>
        <w:bottom w:w="0" w:type="dxa"/>
        <w:right w:w="115" w:type="dxa"/>
      </w:tblCellMar>
    </w:tblPr>
    <w:trPr>
      <w:cantSplit/>
    </w:trPr>
    <w:tblStylePr w:type="firstRow">
      <w:pPr>
        <w:keepNext/>
        <w:keepLines/>
        <w:wordWrap/>
      </w:pPr>
      <w:rPr>
        <w:rFonts w:ascii="Arial" w:hAnsi="Arial"/>
        <w:b/>
        <w:color w:val="auto"/>
        <w:sz w:val="18"/>
      </w:rPr>
      <w:tblPr/>
      <w:tcPr>
        <w:tcBorders>
          <w:top w:val="nil"/>
          <w:left w:val="nil"/>
          <w:bottom w:val="nil"/>
          <w:right w:val="nil"/>
          <w:insideH w:val="nil"/>
          <w:insideV w:val="nil"/>
          <w:tl2br w:val="nil"/>
          <w:tr2bl w:val="nil"/>
        </w:tcBorders>
        <w:shd w:val="clear" w:color="auto" w:fill="000000"/>
      </w:tcPr>
    </w:tblStylePr>
  </w:style>
  <w:style w:type="table" w:customStyle="1" w:styleId="UserTip2">
    <w:name w:val="User Tip2"/>
    <w:basedOn w:val="NoteGuide"/>
    <w:uiPriority w:val="99"/>
    <w:rsid w:val="0029144F"/>
    <w:rPr>
      <w:rFonts w:ascii="Arial" w:hAnsi="Arial"/>
      <w:sz w:val="18"/>
    </w:rPr>
    <w:tblPr>
      <w:tblInd w:w="274" w:type="dxa"/>
      <w:tblCellMar>
        <w:top w:w="0" w:type="dxa"/>
        <w:left w:w="115" w:type="dxa"/>
        <w:bottom w:w="0" w:type="dxa"/>
        <w:right w:w="115" w:type="dxa"/>
      </w:tblCellMar>
    </w:tblPr>
    <w:trPr>
      <w:cantSplit/>
    </w:trPr>
    <w:tblStylePr w:type="firstRow">
      <w:pPr>
        <w:keepNext/>
        <w:keepLines/>
        <w:wordWrap/>
      </w:pPr>
      <w:rPr>
        <w:rFonts w:ascii="Arial" w:hAnsi="Arial"/>
        <w:b/>
        <w:color w:val="auto"/>
        <w:sz w:val="18"/>
      </w:rPr>
      <w:tblPr/>
      <w:tcPr>
        <w:tcBorders>
          <w:top w:val="nil"/>
          <w:left w:val="nil"/>
          <w:bottom w:val="nil"/>
          <w:right w:val="nil"/>
          <w:insideH w:val="nil"/>
          <w:insideV w:val="nil"/>
          <w:tl2br w:val="nil"/>
          <w:tr2bl w:val="nil"/>
        </w:tcBorders>
        <w:shd w:val="clear" w:color="auto" w:fill="000000"/>
      </w:tcPr>
    </w:tblStylePr>
  </w:style>
  <w:style w:type="table" w:customStyle="1" w:styleId="Timesaver1">
    <w:name w:val="Timesaver1"/>
    <w:basedOn w:val="NoteGuide"/>
    <w:uiPriority w:val="99"/>
    <w:rsid w:val="0029144F"/>
    <w:rPr>
      <w:rFonts w:ascii="Arial" w:hAnsi="Arial"/>
      <w:sz w:val="18"/>
    </w:rPr>
    <w:tblPr>
      <w:tblInd w:w="274" w:type="dxa"/>
      <w:tblCellMar>
        <w:top w:w="0" w:type="dxa"/>
        <w:left w:w="115" w:type="dxa"/>
        <w:bottom w:w="0" w:type="dxa"/>
        <w:right w:w="115" w:type="dxa"/>
      </w:tblCellMar>
    </w:tblPr>
    <w:trPr>
      <w:cantSplit/>
    </w:trPr>
    <w:tblStylePr w:type="firstRow">
      <w:pPr>
        <w:keepNext/>
        <w:keepLines/>
        <w:wordWrap/>
      </w:pPr>
      <w:rPr>
        <w:rFonts w:ascii="Arial" w:hAnsi="Arial"/>
        <w:b/>
        <w:color w:val="auto"/>
        <w:sz w:val="18"/>
      </w:rPr>
      <w:tblPr/>
      <w:tcPr>
        <w:tcBorders>
          <w:top w:val="nil"/>
          <w:left w:val="nil"/>
          <w:bottom w:val="nil"/>
          <w:right w:val="nil"/>
          <w:insideH w:val="nil"/>
          <w:insideV w:val="nil"/>
          <w:tl2br w:val="nil"/>
          <w:tr2bl w:val="nil"/>
        </w:tcBorders>
        <w:shd w:val="clear" w:color="auto" w:fill="000000"/>
      </w:tcPr>
    </w:tblStylePr>
  </w:style>
  <w:style w:type="table" w:customStyle="1" w:styleId="Troubleshooting1">
    <w:name w:val="Troubleshooting1"/>
    <w:basedOn w:val="NoteGuide"/>
    <w:uiPriority w:val="99"/>
    <w:rsid w:val="0029144F"/>
    <w:rPr>
      <w:rFonts w:ascii="Arial" w:hAnsi="Arial"/>
      <w:sz w:val="18"/>
    </w:rPr>
    <w:tblPr>
      <w:tblInd w:w="274" w:type="dxa"/>
      <w:tblCellMar>
        <w:top w:w="0" w:type="dxa"/>
        <w:left w:w="115" w:type="dxa"/>
        <w:bottom w:w="0" w:type="dxa"/>
        <w:right w:w="115" w:type="dxa"/>
      </w:tblCellMar>
    </w:tblPr>
    <w:trPr>
      <w:cantSplit/>
    </w:trPr>
    <w:tblStylePr w:type="firstRow">
      <w:pPr>
        <w:keepNext/>
        <w:keepLines/>
        <w:wordWrap/>
      </w:pPr>
      <w:rPr>
        <w:rFonts w:ascii="Arial" w:hAnsi="Arial"/>
        <w:b/>
        <w:color w:val="auto"/>
        <w:sz w:val="18"/>
      </w:rPr>
      <w:tblPr/>
      <w:tcPr>
        <w:tcBorders>
          <w:top w:val="nil"/>
          <w:left w:val="nil"/>
          <w:bottom w:val="nil"/>
          <w:right w:val="nil"/>
          <w:insideH w:val="nil"/>
          <w:insideV w:val="nil"/>
          <w:tl2br w:val="nil"/>
          <w:tr2bl w:val="nil"/>
        </w:tcBorders>
        <w:shd w:val="clear" w:color="auto" w:fill="000000"/>
      </w:tcPr>
    </w:tblStylePr>
  </w:style>
  <w:style w:type="table" w:customStyle="1" w:styleId="WebInfo1">
    <w:name w:val="Web Info1"/>
    <w:basedOn w:val="NoteGuide"/>
    <w:uiPriority w:val="99"/>
    <w:rsid w:val="0029144F"/>
    <w:rPr>
      <w:rFonts w:ascii="Arial" w:hAnsi="Arial"/>
      <w:sz w:val="18"/>
    </w:rPr>
    <w:tblPr>
      <w:tblStyleRowBandSize w:val="1"/>
      <w:tblStyleColBandSize w:val="1"/>
      <w:tblInd w:w="274" w:type="dxa"/>
      <w:tblCellMar>
        <w:top w:w="0" w:type="dxa"/>
        <w:left w:w="115" w:type="dxa"/>
        <w:bottom w:w="0" w:type="dxa"/>
        <w:right w:w="115" w:type="dxa"/>
      </w:tblCellMar>
    </w:tblPr>
    <w:trPr>
      <w:cantSplit/>
    </w:trPr>
    <w:tcPr>
      <w:shd w:val="clear" w:color="auto" w:fill="auto"/>
    </w:tcPr>
    <w:tblStylePr w:type="firstRow">
      <w:pPr>
        <w:keepNext/>
        <w:keepLines/>
        <w:wordWrap/>
      </w:pPr>
      <w:rPr>
        <w:rFonts w:ascii="Arial" w:hAnsi="Arial"/>
        <w:b/>
        <w:color w:val="auto"/>
        <w:sz w:val="18"/>
      </w:rPr>
      <w:tblPr/>
      <w:trPr>
        <w:cantSplit w:val="0"/>
      </w:trPr>
      <w:tcPr>
        <w:tcBorders>
          <w:top w:val="nil"/>
          <w:left w:val="nil"/>
          <w:bottom w:val="nil"/>
          <w:right w:val="nil"/>
          <w:insideH w:val="nil"/>
          <w:insideV w:val="nil"/>
          <w:tl2br w:val="nil"/>
          <w:tr2bl w:val="nil"/>
        </w:tcBorders>
      </w:tcPr>
    </w:tblStylePr>
  </w:style>
  <w:style w:type="table" w:customStyle="1" w:styleId="Setting1">
    <w:name w:val="Setting1"/>
    <w:basedOn w:val="NoteGuide"/>
    <w:uiPriority w:val="99"/>
    <w:rsid w:val="0029144F"/>
    <w:rPr>
      <w:rFonts w:ascii="Arial" w:hAnsi="Arial"/>
      <w:sz w:val="18"/>
    </w:rPr>
    <w:tblPr>
      <w:tblInd w:w="274" w:type="dxa"/>
      <w:tblCellMar>
        <w:top w:w="0" w:type="dxa"/>
        <w:left w:w="115" w:type="dxa"/>
        <w:bottom w:w="0" w:type="dxa"/>
        <w:right w:w="115" w:type="dxa"/>
      </w:tblCellMar>
    </w:tblPr>
    <w:trPr>
      <w:cantSplit/>
    </w:trPr>
    <w:tblStylePr w:type="firstRow">
      <w:pPr>
        <w:keepNext/>
        <w:keepLines/>
        <w:wordWrap/>
      </w:pPr>
      <w:rPr>
        <w:rFonts w:ascii="Arial" w:hAnsi="Arial"/>
        <w:b/>
        <w:color w:val="auto"/>
        <w:sz w:val="18"/>
      </w:rPr>
      <w:tblPr/>
      <w:tcPr>
        <w:tcBorders>
          <w:top w:val="nil"/>
          <w:left w:val="nil"/>
          <w:bottom w:val="nil"/>
          <w:right w:val="nil"/>
          <w:insideH w:val="nil"/>
          <w:insideV w:val="nil"/>
          <w:tl2br w:val="nil"/>
          <w:tr2bl w:val="nil"/>
        </w:tcBorders>
        <w:shd w:val="clear" w:color="auto" w:fill="000000"/>
      </w:tcPr>
    </w:tblStylePr>
  </w:style>
  <w:style w:type="table" w:customStyle="1" w:styleId="Caution1">
    <w:name w:val="Caution1"/>
    <w:basedOn w:val="NoteGuide"/>
    <w:uiPriority w:val="99"/>
    <w:rsid w:val="0029144F"/>
    <w:rPr>
      <w:rFonts w:ascii="Arial" w:hAnsi="Arial"/>
      <w:sz w:val="18"/>
    </w:rPr>
    <w:tblPr>
      <w:tblInd w:w="274" w:type="dxa"/>
      <w:tblCellMar>
        <w:top w:w="0" w:type="dxa"/>
        <w:left w:w="115" w:type="dxa"/>
        <w:bottom w:w="0" w:type="dxa"/>
        <w:right w:w="115" w:type="dxa"/>
      </w:tblCellMar>
    </w:tblPr>
    <w:trPr>
      <w:cantSplit/>
    </w:trPr>
    <w:tblStylePr w:type="firstRow">
      <w:pPr>
        <w:keepNext/>
        <w:keepLines/>
        <w:wordWrap/>
      </w:pPr>
      <w:rPr>
        <w:rFonts w:ascii="Arial" w:hAnsi="Arial"/>
        <w:b/>
        <w:color w:val="auto"/>
        <w:sz w:val="18"/>
      </w:rPr>
      <w:tblPr/>
      <w:tcPr>
        <w:tcBorders>
          <w:top w:val="nil"/>
          <w:left w:val="nil"/>
          <w:bottom w:val="nil"/>
          <w:right w:val="nil"/>
          <w:insideH w:val="nil"/>
          <w:insideV w:val="nil"/>
          <w:tl2br w:val="nil"/>
          <w:tr2bl w:val="nil"/>
        </w:tcBorders>
        <w:shd w:val="clear" w:color="auto" w:fill="000000"/>
      </w:tcPr>
    </w:tblStylePr>
  </w:style>
  <w:style w:type="table" w:customStyle="1" w:styleId="Warning1">
    <w:name w:val="Warning1"/>
    <w:basedOn w:val="NoteGuide"/>
    <w:uiPriority w:val="99"/>
    <w:rsid w:val="0029144F"/>
    <w:rPr>
      <w:rFonts w:ascii="Arial" w:hAnsi="Arial"/>
      <w:sz w:val="18"/>
    </w:rPr>
    <w:tblPr>
      <w:tblInd w:w="274" w:type="dxa"/>
      <w:tblCellMar>
        <w:top w:w="0" w:type="dxa"/>
        <w:left w:w="115" w:type="dxa"/>
        <w:bottom w:w="0" w:type="dxa"/>
        <w:right w:w="115" w:type="dxa"/>
      </w:tblCellMar>
    </w:tblPr>
    <w:trPr>
      <w:cantSplit/>
    </w:trPr>
    <w:tblStylePr w:type="firstRow">
      <w:pPr>
        <w:keepNext/>
        <w:keepLines/>
        <w:wordWrap/>
      </w:pPr>
      <w:rPr>
        <w:rFonts w:ascii="Arial" w:hAnsi="Arial"/>
        <w:b/>
        <w:color w:val="auto"/>
        <w:sz w:val="18"/>
      </w:rPr>
      <w:tblPr/>
      <w:tcPr>
        <w:tcBorders>
          <w:top w:val="nil"/>
          <w:left w:val="nil"/>
          <w:bottom w:val="nil"/>
          <w:right w:val="nil"/>
          <w:insideH w:val="nil"/>
          <w:insideV w:val="nil"/>
          <w:tl2br w:val="nil"/>
          <w:tr2bl w:val="nil"/>
        </w:tcBorders>
        <w:shd w:val="clear" w:color="auto" w:fill="000000"/>
      </w:tcPr>
    </w:tblStylePr>
  </w:style>
  <w:style w:type="table" w:customStyle="1" w:styleId="TBShadeTable1">
    <w:name w:val="TB Shade Table1"/>
    <w:basedOn w:val="a5"/>
    <w:uiPriority w:val="99"/>
    <w:rsid w:val="0029144F"/>
    <w:pPr>
      <w:keepLines/>
      <w:spacing w:before="60"/>
    </w:pPr>
    <w:rPr>
      <w:rFonts w:eastAsia="Times New Roman"/>
    </w:rPr>
    <w:tblPr>
      <w:tblStyleRowBandSize w:val="1"/>
      <w:tblStyleColBandSize w:val="1"/>
      <w:tblInd w:w="115" w:type="dxa"/>
      <w:tblBorders>
        <w:top w:val="single" w:sz="8" w:space="0" w:color="4F81BD"/>
        <w:bottom w:val="single" w:sz="8" w:space="0" w:color="4F81BD"/>
        <w:insideH w:val="single" w:sz="8" w:space="0" w:color="4F81BD"/>
      </w:tblBorders>
      <w:tblCellMar>
        <w:top w:w="0" w:type="dxa"/>
        <w:left w:w="115" w:type="dxa"/>
        <w:bottom w:w="115" w:type="dxa"/>
        <w:right w:w="115" w:type="dxa"/>
      </w:tblCellMar>
    </w:tblPr>
    <w:trPr>
      <w:cantSplit/>
    </w:trPr>
    <w:tblStylePr w:type="firstRow">
      <w:pPr>
        <w:keepNext/>
        <w:wordWrap/>
        <w:spacing w:line="276" w:lineRule="auto"/>
      </w:pPr>
      <w:rPr>
        <w:rFonts w:ascii="Calibri" w:hAnsi="Calibri"/>
        <w:b w:val="0"/>
        <w:i/>
        <w:sz w:val="20"/>
      </w:rPr>
      <w:tblPr/>
      <w:trPr>
        <w:tblHeader/>
      </w:trPr>
      <w:tcPr>
        <w:tcBorders>
          <w:top w:val="single" w:sz="8" w:space="0" w:color="4F81BD"/>
          <w:bottom w:val="single" w:sz="8" w:space="0" w:color="4F81BD"/>
        </w:tcBorders>
        <w:shd w:val="clear" w:color="auto" w:fill="C6D9F1"/>
      </w:tcPr>
    </w:tblStylePr>
    <w:tblStylePr w:type="lastRow">
      <w:rPr>
        <w:color w:val="auto"/>
      </w:rPr>
      <w:tblPr/>
      <w:tcPr>
        <w:tcBorders>
          <w:top w:val="single" w:sz="8" w:space="0" w:color="4F81BD"/>
          <w:left w:val="nil"/>
          <w:bottom w:val="single" w:sz="8" w:space="0" w:color="4F81BD"/>
          <w:right w:val="nil"/>
          <w:insideH w:val="nil"/>
          <w:insideV w:val="nil"/>
          <w:tl2br w:val="nil"/>
          <w:tr2bl w:val="nil"/>
        </w:tcBorders>
      </w:tcPr>
    </w:tblStylePr>
  </w:style>
  <w:style w:type="table" w:customStyle="1" w:styleId="TBShadeTable2">
    <w:name w:val="TB Shade Table2"/>
    <w:basedOn w:val="a5"/>
    <w:uiPriority w:val="99"/>
    <w:rsid w:val="0029144F"/>
    <w:pPr>
      <w:keepLines/>
      <w:spacing w:before="60"/>
    </w:pPr>
    <w:rPr>
      <w:rFonts w:eastAsia="Times New Roman"/>
    </w:rPr>
    <w:tblPr>
      <w:tblStyleRowBandSize w:val="1"/>
      <w:tblStyleColBandSize w:val="1"/>
      <w:tblInd w:w="115" w:type="dxa"/>
      <w:tblBorders>
        <w:top w:val="single" w:sz="8" w:space="0" w:color="4F81BD"/>
        <w:bottom w:val="single" w:sz="8" w:space="0" w:color="4F81BD"/>
        <w:insideH w:val="single" w:sz="8" w:space="0" w:color="4F81BD"/>
      </w:tblBorders>
      <w:tblCellMar>
        <w:top w:w="0" w:type="dxa"/>
        <w:left w:w="115" w:type="dxa"/>
        <w:bottom w:w="115" w:type="dxa"/>
        <w:right w:w="115" w:type="dxa"/>
      </w:tblCellMar>
    </w:tblPr>
    <w:trPr>
      <w:cantSplit/>
    </w:trPr>
    <w:tblStylePr w:type="firstRow">
      <w:pPr>
        <w:keepNext/>
        <w:wordWrap/>
        <w:spacing w:line="276" w:lineRule="auto"/>
      </w:pPr>
      <w:rPr>
        <w:rFonts w:ascii="Calibri" w:hAnsi="Calibri"/>
        <w:b w:val="0"/>
        <w:i/>
        <w:sz w:val="20"/>
      </w:rPr>
      <w:tblPr/>
      <w:trPr>
        <w:tblHeader/>
      </w:trPr>
      <w:tcPr>
        <w:tcBorders>
          <w:top w:val="single" w:sz="8" w:space="0" w:color="4F81BD"/>
          <w:bottom w:val="single" w:sz="8" w:space="0" w:color="4F81BD"/>
        </w:tcBorders>
        <w:shd w:val="clear" w:color="auto" w:fill="C6D9F1"/>
      </w:tcPr>
    </w:tblStylePr>
    <w:tblStylePr w:type="lastRow">
      <w:rPr>
        <w:color w:val="auto"/>
      </w:rPr>
      <w:tblPr/>
      <w:tcPr>
        <w:tcBorders>
          <w:top w:val="single" w:sz="8" w:space="0" w:color="4F81BD"/>
          <w:left w:val="nil"/>
          <w:bottom w:val="single" w:sz="8" w:space="0" w:color="4F81BD"/>
          <w:right w:val="nil"/>
          <w:insideH w:val="nil"/>
          <w:insideV w:val="nil"/>
          <w:tl2br w:val="nil"/>
          <w:tr2bl w:val="nil"/>
        </w:tcBorders>
      </w:tcPr>
    </w:tblStylePr>
  </w:style>
  <w:style w:type="table" w:customStyle="1" w:styleId="ParameterReferenceTable1">
    <w:name w:val="Parameter Reference Table1"/>
    <w:basedOn w:val="ParameterTable"/>
    <w:uiPriority w:val="99"/>
    <w:rsid w:val="0029144F"/>
    <w:pPr>
      <w:tabs>
        <w:tab w:val="clear" w:pos="9072"/>
      </w:tabs>
    </w:pPr>
    <w:tblPr>
      <w:tblStyleRowBandSize w:val="1"/>
      <w:tblStyleColBandSize w:val="1"/>
      <w:tblInd w:w="115" w:type="dxa"/>
      <w:tblBorders>
        <w:top w:val="single" w:sz="8" w:space="0" w:color="637280"/>
        <w:bottom w:val="single" w:sz="8" w:space="0" w:color="637280"/>
      </w:tblBorders>
      <w:tblCellMar>
        <w:top w:w="0" w:type="dxa"/>
        <w:left w:w="115" w:type="dxa"/>
        <w:bottom w:w="115" w:type="dxa"/>
        <w:right w:w="115" w:type="dxa"/>
      </w:tblCellMar>
    </w:tblPr>
    <w:trPr>
      <w:cantSplit/>
    </w:trPr>
    <w:tcPr>
      <w:shd w:val="clear" w:color="auto" w:fill="auto"/>
    </w:tcPr>
    <w:tblStylePr w:type="firstRow">
      <w:pPr>
        <w:keepNext/>
        <w:keepLines/>
        <w:wordWrap/>
      </w:pPr>
      <w:rPr>
        <w:rFonts w:ascii="Calibri" w:hAnsi="Calibri"/>
        <w:b w:val="0"/>
        <w:i/>
        <w:color w:val="auto"/>
        <w:sz w:val="20"/>
      </w:rPr>
      <w:tblPr/>
      <w:trPr>
        <w:tblHeader/>
      </w:trPr>
      <w:tcPr>
        <w:tcBorders>
          <w:top w:val="single" w:sz="8" w:space="0" w:color="4F81BD"/>
          <w:left w:val="nil"/>
          <w:bottom w:val="single" w:sz="8" w:space="0" w:color="4F81BD"/>
          <w:right w:val="nil"/>
          <w:insideH w:val="nil"/>
          <w:insideV w:val="nil"/>
          <w:tl2br w:val="nil"/>
          <w:tr2bl w:val="nil"/>
        </w:tcBorders>
        <w:shd w:val="clear" w:color="auto" w:fill="C6D9F1"/>
      </w:tcPr>
    </w:tblStylePr>
    <w:tblStylePr w:type="lastRow">
      <w:rPr>
        <w:rFonts w:ascii="Calibri" w:hAnsi="Calibri"/>
        <w:color w:val="auto"/>
        <w:sz w:val="20"/>
      </w:rPr>
      <w:tblPr/>
      <w:tcPr>
        <w:tcBorders>
          <w:top w:val="nil"/>
          <w:left w:val="nil"/>
          <w:bottom w:val="single" w:sz="8" w:space="0" w:color="4F81BD"/>
          <w:right w:val="nil"/>
          <w:insideH w:val="nil"/>
          <w:insideV w:val="nil"/>
          <w:tl2br w:val="nil"/>
          <w:tr2bl w:val="nil"/>
        </w:tcBorders>
        <w:shd w:val="clear" w:color="auto" w:fill="auto"/>
      </w:tcPr>
    </w:tblStylePr>
    <w:tblStylePr w:type="band1Horz">
      <w:pPr>
        <w:keepNext/>
        <w:keepLines/>
        <w:wordWrap/>
      </w:pPr>
      <w:rPr>
        <w:b/>
      </w:rPr>
      <w:tblPr/>
      <w:tcPr>
        <w:tcBorders>
          <w:top w:val="single" w:sz="8" w:space="0" w:color="4F81BD"/>
          <w:left w:val="nil"/>
          <w:bottom w:val="nil"/>
          <w:right w:val="nil"/>
          <w:insideH w:val="nil"/>
          <w:insideV w:val="nil"/>
          <w:tl2br w:val="nil"/>
          <w:tr2bl w:val="nil"/>
        </w:tcBorders>
        <w:shd w:val="clear" w:color="auto" w:fill="auto"/>
      </w:tcPr>
    </w:tblStylePr>
    <w:tblStylePr w:type="band2Horz">
      <w:pPr>
        <w:keepLines/>
        <w:wordWrap/>
      </w:pPr>
      <w:tblPr/>
      <w:tcPr>
        <w:tcBorders>
          <w:top w:val="nil"/>
          <w:left w:val="nil"/>
          <w:bottom w:val="single" w:sz="8" w:space="0" w:color="4F81BD"/>
          <w:right w:val="nil"/>
          <w:insideH w:val="nil"/>
          <w:insideV w:val="nil"/>
          <w:tl2br w:val="nil"/>
          <w:tr2bl w:val="nil"/>
        </w:tcBorders>
        <w:shd w:val="clear" w:color="auto" w:fill="auto"/>
      </w:tcPr>
    </w:tblStylePr>
  </w:style>
  <w:style w:type="table" w:customStyle="1" w:styleId="LightList-Accent113">
    <w:name w:val="Light List - Accent 113"/>
    <w:basedOn w:val="a5"/>
    <w:uiPriority w:val="61"/>
    <w:rsid w:val="0029144F"/>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12">
    <w:name w:val="Light List - Accent 112"/>
    <w:basedOn w:val="a5"/>
    <w:uiPriority w:val="61"/>
    <w:rsid w:val="0029144F"/>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emplateTable">
    <w:name w:val="Template Table"/>
    <w:basedOn w:val="a5"/>
    <w:uiPriority w:val="99"/>
    <w:rsid w:val="0029144F"/>
    <w:pPr>
      <w:keepLines/>
      <w:spacing w:before="60"/>
    </w:pPr>
    <w:rPr>
      <w:rFonts w:ascii="Arial" w:eastAsia="Times New Roman" w:hAnsi="Arial"/>
      <w:sz w:val="18"/>
    </w:rPr>
    <w:tblPr>
      <w:tblStyleRowBandSize w:val="1"/>
      <w:tblStyleColBandSize w:val="1"/>
      <w:tblInd w:w="115" w:type="dxa"/>
      <w:tblBorders>
        <w:top w:val="single" w:sz="8" w:space="0" w:color="637280"/>
        <w:bottom w:val="single" w:sz="8" w:space="0" w:color="637280"/>
        <w:insideH w:val="single" w:sz="8" w:space="0" w:color="637280"/>
      </w:tblBorders>
      <w:tblCellMar>
        <w:top w:w="0" w:type="dxa"/>
        <w:left w:w="115" w:type="dxa"/>
        <w:bottom w:w="115" w:type="dxa"/>
        <w:right w:w="115" w:type="dxa"/>
      </w:tblCellMar>
    </w:tblPr>
    <w:trPr>
      <w:cantSplit/>
    </w:trPr>
    <w:tblStylePr w:type="firstRow">
      <w:pPr>
        <w:keepNext/>
        <w:wordWrap/>
        <w:spacing w:line="276" w:lineRule="auto"/>
      </w:pPr>
      <w:rPr>
        <w:rFonts w:ascii="Calibri" w:hAnsi="Calibri"/>
        <w:b w:val="0"/>
        <w:i/>
        <w:sz w:val="20"/>
      </w:rPr>
      <w:tblPr/>
      <w:trPr>
        <w:tblHeader/>
      </w:trPr>
      <w:tcPr>
        <w:tcBorders>
          <w:top w:val="single" w:sz="4" w:space="0" w:color="637280"/>
          <w:left w:val="nil"/>
          <w:bottom w:val="single" w:sz="4" w:space="0" w:color="637280"/>
          <w:right w:val="nil"/>
          <w:insideH w:val="nil"/>
          <w:insideV w:val="nil"/>
          <w:tl2br w:val="nil"/>
          <w:tr2bl w:val="nil"/>
        </w:tcBorders>
        <w:shd w:val="clear" w:color="auto" w:fill="DBDDDF"/>
      </w:tcPr>
    </w:tblStylePr>
    <w:tblStylePr w:type="lastRow">
      <w:rPr>
        <w:color w:val="auto"/>
      </w:rPr>
      <w:tblPr/>
      <w:tcPr>
        <w:tcBorders>
          <w:top w:val="single" w:sz="8" w:space="0" w:color="4F81BD"/>
          <w:left w:val="nil"/>
          <w:bottom w:val="single" w:sz="8" w:space="0" w:color="4F81BD"/>
          <w:right w:val="nil"/>
          <w:insideH w:val="nil"/>
          <w:insideV w:val="nil"/>
          <w:tl2br w:val="nil"/>
          <w:tr2bl w:val="nil"/>
        </w:tcBorders>
      </w:tcPr>
    </w:tblStylePr>
  </w:style>
  <w:style w:type="table" w:customStyle="1" w:styleId="TBShadeTable21">
    <w:name w:val="TB Shade Table21"/>
    <w:basedOn w:val="a5"/>
    <w:uiPriority w:val="99"/>
    <w:rsid w:val="0029144F"/>
    <w:pPr>
      <w:keepLines/>
      <w:spacing w:before="60"/>
    </w:pPr>
    <w:rPr>
      <w:rFonts w:eastAsia="Times New Roman"/>
    </w:rPr>
    <w:tblPr>
      <w:tblStyleRowBandSize w:val="1"/>
      <w:tblStyleColBandSize w:val="1"/>
      <w:tblInd w:w="115" w:type="dxa"/>
      <w:tblBorders>
        <w:top w:val="single" w:sz="8" w:space="0" w:color="4F81BD"/>
        <w:bottom w:val="single" w:sz="8" w:space="0" w:color="4F81BD"/>
        <w:insideH w:val="single" w:sz="8" w:space="0" w:color="4F81BD"/>
      </w:tblBorders>
      <w:tblCellMar>
        <w:top w:w="0" w:type="dxa"/>
        <w:left w:w="115" w:type="dxa"/>
        <w:bottom w:w="115" w:type="dxa"/>
        <w:right w:w="115" w:type="dxa"/>
      </w:tblCellMar>
    </w:tblPr>
    <w:trPr>
      <w:cantSplit/>
    </w:trPr>
    <w:tblStylePr w:type="firstRow">
      <w:pPr>
        <w:keepNext/>
        <w:wordWrap/>
        <w:spacing w:line="276" w:lineRule="auto"/>
      </w:pPr>
      <w:rPr>
        <w:rFonts w:ascii="Calibri" w:hAnsi="Calibri"/>
        <w:b w:val="0"/>
        <w:i/>
        <w:sz w:val="20"/>
      </w:rPr>
      <w:tblPr/>
      <w:trPr>
        <w:tblHeader/>
      </w:trPr>
      <w:tcPr>
        <w:tcBorders>
          <w:top w:val="single" w:sz="8" w:space="0" w:color="4F81BD"/>
          <w:bottom w:val="single" w:sz="8" w:space="0" w:color="4F81BD"/>
        </w:tcBorders>
        <w:shd w:val="clear" w:color="auto" w:fill="C6D9F1"/>
      </w:tcPr>
    </w:tblStylePr>
    <w:tblStylePr w:type="lastRow">
      <w:rPr>
        <w:color w:val="auto"/>
      </w:rPr>
      <w:tblPr/>
      <w:tcPr>
        <w:tcBorders>
          <w:top w:val="single" w:sz="8" w:space="0" w:color="4F81BD"/>
          <w:left w:val="nil"/>
          <w:bottom w:val="single" w:sz="8" w:space="0" w:color="4F81BD"/>
          <w:right w:val="nil"/>
          <w:insideH w:val="nil"/>
          <w:insideV w:val="nil"/>
          <w:tl2br w:val="nil"/>
          <w:tr2bl w:val="nil"/>
        </w:tcBorders>
      </w:tcPr>
    </w:tblStylePr>
  </w:style>
  <w:style w:type="paragraph" w:customStyle="1" w:styleId="Caption2">
    <w:name w:val="Caption 2"/>
    <w:basedOn w:val="aff1"/>
    <w:link w:val="Caption2Char"/>
    <w:rsid w:val="0029144F"/>
    <w:pPr>
      <w:ind w:left="1094" w:hanging="547"/>
    </w:pPr>
  </w:style>
  <w:style w:type="character" w:customStyle="1" w:styleId="aff2">
    <w:name w:val="標號 字元"/>
    <w:link w:val="aff1"/>
    <w:uiPriority w:val="35"/>
    <w:rsid w:val="0029144F"/>
    <w:rPr>
      <w:rFonts w:ascii="Arial" w:hAnsi="Arial"/>
      <w:b/>
      <w:bCs/>
      <w:sz w:val="18"/>
      <w:szCs w:val="18"/>
    </w:rPr>
  </w:style>
  <w:style w:type="character" w:customStyle="1" w:styleId="Caption2Char">
    <w:name w:val="Caption 2 Char"/>
    <w:link w:val="Caption2"/>
    <w:rsid w:val="0029144F"/>
    <w:rPr>
      <w:rFonts w:ascii="Arial" w:hAnsi="Arial"/>
      <w:b/>
      <w:bCs/>
      <w:sz w:val="18"/>
      <w:szCs w:val="18"/>
    </w:rPr>
  </w:style>
  <w:style w:type="paragraph" w:customStyle="1" w:styleId="Q">
    <w:name w:val="Q:"/>
    <w:basedOn w:val="a3"/>
    <w:link w:val="QChar"/>
    <w:semiHidden/>
    <w:qFormat/>
    <w:rsid w:val="00B01390"/>
    <w:pPr>
      <w:tabs>
        <w:tab w:val="right" w:pos="540"/>
        <w:tab w:val="left" w:pos="720"/>
      </w:tabs>
      <w:spacing w:before="240" w:after="60" w:line="240" w:lineRule="auto"/>
      <w:ind w:left="288"/>
    </w:pPr>
    <w:rPr>
      <w:rFonts w:cs="Arial"/>
      <w:b/>
    </w:rPr>
  </w:style>
  <w:style w:type="character" w:customStyle="1" w:styleId="QChar">
    <w:name w:val="Q: Char"/>
    <w:link w:val="Q"/>
    <w:semiHidden/>
    <w:rsid w:val="00DD5789"/>
    <w:rPr>
      <w:rFonts w:ascii="Arial" w:hAnsi="Arial" w:cs="Arial"/>
      <w:b/>
      <w:sz w:val="20"/>
    </w:rPr>
  </w:style>
  <w:style w:type="paragraph" w:customStyle="1" w:styleId="Comment">
    <w:name w:val="Comment"/>
    <w:basedOn w:val="a3"/>
    <w:link w:val="CommentChar"/>
    <w:qFormat/>
    <w:rsid w:val="0029144F"/>
    <w:rPr>
      <w:color w:val="7030A0"/>
    </w:rPr>
  </w:style>
  <w:style w:type="character" w:customStyle="1" w:styleId="CommentChar">
    <w:name w:val="Comment Char"/>
    <w:link w:val="Comment"/>
    <w:rsid w:val="0029144F"/>
    <w:rPr>
      <w:rFonts w:ascii="Arial" w:hAnsi="Arial"/>
      <w:color w:val="7030A0"/>
      <w:sz w:val="20"/>
    </w:rPr>
  </w:style>
  <w:style w:type="character" w:customStyle="1" w:styleId="26">
    <w:name w:val="清單號碼 2 字元"/>
    <w:link w:val="21"/>
    <w:uiPriority w:val="99"/>
    <w:rsid w:val="0029144F"/>
    <w:rPr>
      <w:rFonts w:ascii="Arial" w:hAnsi="Arial"/>
      <w:sz w:val="20"/>
    </w:rPr>
  </w:style>
  <w:style w:type="character" w:styleId="affff0">
    <w:name w:val="annotation reference"/>
    <w:uiPriority w:val="99"/>
    <w:semiHidden/>
    <w:unhideWhenUsed/>
    <w:rsid w:val="0029144F"/>
    <w:rPr>
      <w:sz w:val="16"/>
      <w:szCs w:val="16"/>
    </w:rPr>
  </w:style>
  <w:style w:type="paragraph" w:styleId="affff1">
    <w:name w:val="annotation subject"/>
    <w:basedOn w:val="affd"/>
    <w:next w:val="affd"/>
    <w:link w:val="affff2"/>
    <w:uiPriority w:val="99"/>
    <w:semiHidden/>
    <w:unhideWhenUsed/>
    <w:rsid w:val="0029144F"/>
    <w:rPr>
      <w:b/>
      <w:bCs/>
    </w:rPr>
  </w:style>
  <w:style w:type="character" w:customStyle="1" w:styleId="affff2">
    <w:name w:val="註解主旨 字元"/>
    <w:link w:val="affff1"/>
    <w:uiPriority w:val="99"/>
    <w:semiHidden/>
    <w:rsid w:val="0029144F"/>
    <w:rPr>
      <w:b/>
      <w:bCs/>
      <w:sz w:val="20"/>
      <w:szCs w:val="20"/>
    </w:rPr>
  </w:style>
  <w:style w:type="table" w:customStyle="1" w:styleId="LightList-Accent1131">
    <w:name w:val="Light List - Accent 1131"/>
    <w:basedOn w:val="a5"/>
    <w:uiPriority w:val="61"/>
    <w:rsid w:val="0029144F"/>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CodeInline">
    <w:name w:val="Code Inline"/>
    <w:uiPriority w:val="1"/>
    <w:semiHidden/>
    <w:rsid w:val="0029144F"/>
    <w:rPr>
      <w:rFonts w:ascii="Courier New" w:hAnsi="Courier New"/>
      <w:b/>
      <w:color w:val="000000"/>
      <w:sz w:val="20"/>
    </w:rPr>
  </w:style>
  <w:style w:type="numbering" w:customStyle="1" w:styleId="Style1">
    <w:name w:val="Style1"/>
    <w:uiPriority w:val="99"/>
    <w:rsid w:val="0029144F"/>
    <w:pPr>
      <w:numPr>
        <w:numId w:val="11"/>
      </w:numPr>
    </w:pPr>
  </w:style>
  <w:style w:type="table" w:customStyle="1" w:styleId="RegularNote11">
    <w:name w:val="Regular Note11"/>
    <w:basedOn w:val="a5"/>
    <w:uiPriority w:val="99"/>
    <w:rsid w:val="0029144F"/>
    <w:pPr>
      <w:keepLines/>
    </w:pPr>
    <w:tblPr>
      <w:tblInd w:w="274" w:type="dxa"/>
      <w:tblCellMar>
        <w:top w:w="0" w:type="dxa"/>
        <w:left w:w="115" w:type="dxa"/>
        <w:bottom w:w="0" w:type="dxa"/>
        <w:right w:w="115" w:type="dxa"/>
      </w:tblCellMar>
    </w:tblPr>
    <w:trPr>
      <w:cantSplit/>
    </w:trPr>
    <w:tblStylePr w:type="firstRow">
      <w:pPr>
        <w:keepNext/>
        <w:keepLines/>
        <w:wordWrap/>
      </w:pPr>
      <w:rPr>
        <w:color w:val="FFFFFF"/>
      </w:rPr>
      <w:tblPr/>
      <w:tcPr>
        <w:tcBorders>
          <w:top w:val="nil"/>
          <w:left w:val="nil"/>
          <w:bottom w:val="nil"/>
          <w:right w:val="nil"/>
          <w:insideH w:val="nil"/>
          <w:insideV w:val="nil"/>
          <w:tl2br w:val="nil"/>
          <w:tr2bl w:val="nil"/>
        </w:tcBorders>
        <w:shd w:val="clear" w:color="auto" w:fill="CC6600"/>
      </w:tcPr>
    </w:tblStylePr>
  </w:style>
  <w:style w:type="table" w:customStyle="1" w:styleId="TableGrid1">
    <w:name w:val="Table Grid1"/>
    <w:basedOn w:val="a5"/>
    <w:next w:val="afe"/>
    <w:uiPriority w:val="59"/>
    <w:rsid w:val="0029144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a5"/>
    <w:next w:val="afe"/>
    <w:uiPriority w:val="59"/>
    <w:rsid w:val="0029144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ChapterNumbering">
    <w:name w:val="Chapter Numbering"/>
    <w:uiPriority w:val="99"/>
    <w:rsid w:val="0029144F"/>
    <w:pPr>
      <w:numPr>
        <w:numId w:val="12"/>
      </w:numPr>
    </w:pPr>
  </w:style>
  <w:style w:type="paragraph" w:customStyle="1" w:styleId="FAQandTrouble">
    <w:name w:val="FAQ and Trouble"/>
    <w:basedOn w:val="a3"/>
    <w:link w:val="FAQandTroubleChar"/>
    <w:qFormat/>
    <w:rsid w:val="00152600"/>
    <w:pPr>
      <w:tabs>
        <w:tab w:val="right" w:pos="540"/>
        <w:tab w:val="left" w:pos="720"/>
      </w:tabs>
      <w:spacing w:before="240" w:line="240" w:lineRule="auto"/>
      <w:ind w:left="288"/>
    </w:pPr>
    <w:rPr>
      <w:rFonts w:cs="Arial"/>
      <w:b/>
    </w:rPr>
  </w:style>
  <w:style w:type="character" w:customStyle="1" w:styleId="FAQandTroubleChar">
    <w:name w:val="FAQ and Trouble Char"/>
    <w:link w:val="FAQandTrouble"/>
    <w:rsid w:val="00152600"/>
    <w:rPr>
      <w:rFonts w:ascii="Arial" w:hAnsi="Arial" w:cs="Arial"/>
      <w:b/>
      <w:sz w:val="20"/>
    </w:rPr>
  </w:style>
  <w:style w:type="paragraph" w:customStyle="1" w:styleId="TableText">
    <w:name w:val="Table Text"/>
    <w:basedOn w:val="a2"/>
    <w:uiPriority w:val="99"/>
    <w:qFormat/>
    <w:rsid w:val="003C3CA2"/>
    <w:rPr>
      <w:rFonts w:ascii="Arial" w:hAnsi="Arial"/>
      <w:sz w:val="20"/>
    </w:rPr>
  </w:style>
  <w:style w:type="character" w:styleId="affff3">
    <w:name w:val="FollowedHyperlink"/>
    <w:uiPriority w:val="99"/>
    <w:semiHidden/>
    <w:unhideWhenUsed/>
    <w:rsid w:val="0029144F"/>
    <w:rPr>
      <w:color w:val="00B0F0"/>
      <w:u w:val="single"/>
    </w:rPr>
  </w:style>
  <w:style w:type="paragraph" w:customStyle="1" w:styleId="NoCollapseTask">
    <w:name w:val="NoCollapseTask"/>
    <w:basedOn w:val="ListTaskIntroduction"/>
    <w:link w:val="NoCollapseTaskChar"/>
    <w:qFormat/>
    <w:rsid w:val="0029144F"/>
  </w:style>
  <w:style w:type="paragraph" w:customStyle="1" w:styleId="GraphicThumbnail">
    <w:name w:val="Graphic Thumbnail"/>
    <w:basedOn w:val="Graphic"/>
    <w:link w:val="GraphicThumbnailChar"/>
    <w:qFormat/>
    <w:rsid w:val="0029144F"/>
  </w:style>
  <w:style w:type="character" w:customStyle="1" w:styleId="ListTaskIntroductionChar">
    <w:name w:val="List TaskIntroduction Char"/>
    <w:link w:val="ListTaskIntroduction"/>
    <w:rsid w:val="0029144F"/>
    <w:rPr>
      <w:rFonts w:ascii="Arial" w:hAnsi="Arial"/>
      <w:b/>
      <w:sz w:val="20"/>
    </w:rPr>
  </w:style>
  <w:style w:type="character" w:customStyle="1" w:styleId="NoCollapseTaskChar">
    <w:name w:val="NoCollapseTask Char"/>
    <w:link w:val="NoCollapseTask"/>
    <w:rsid w:val="0029144F"/>
    <w:rPr>
      <w:rFonts w:ascii="Arial" w:hAnsi="Arial"/>
      <w:b/>
      <w:sz w:val="20"/>
    </w:rPr>
  </w:style>
  <w:style w:type="paragraph" w:customStyle="1" w:styleId="GraphicNoThumbnail">
    <w:name w:val="Graphic NoThumbnail"/>
    <w:basedOn w:val="Graphic"/>
    <w:link w:val="GraphicNoThumbnailChar"/>
    <w:qFormat/>
    <w:rsid w:val="0029144F"/>
  </w:style>
  <w:style w:type="character" w:customStyle="1" w:styleId="GraphicChar">
    <w:name w:val="Graphic Char"/>
    <w:link w:val="Graphic"/>
    <w:uiPriority w:val="2"/>
    <w:rsid w:val="0029144F"/>
    <w:rPr>
      <w:rFonts w:ascii="Arial" w:hAnsi="Arial"/>
      <w:sz w:val="20"/>
    </w:rPr>
  </w:style>
  <w:style w:type="character" w:customStyle="1" w:styleId="GraphicThumbnailChar">
    <w:name w:val="Graphic Thumbnail Char"/>
    <w:link w:val="GraphicThumbnail"/>
    <w:rsid w:val="0029144F"/>
    <w:rPr>
      <w:rFonts w:ascii="Arial" w:hAnsi="Arial"/>
      <w:sz w:val="20"/>
    </w:rPr>
  </w:style>
  <w:style w:type="paragraph" w:customStyle="1" w:styleId="CaptionNoCollapseTable">
    <w:name w:val="Caption NoCollapseTable"/>
    <w:basedOn w:val="aff1"/>
    <w:link w:val="CaptionNoCollapseTableChar"/>
    <w:qFormat/>
    <w:rsid w:val="006956BE"/>
  </w:style>
  <w:style w:type="character" w:customStyle="1" w:styleId="GraphicNoThumbnailChar">
    <w:name w:val="Graphic NoThumbnail Char"/>
    <w:link w:val="GraphicNoThumbnail"/>
    <w:rsid w:val="0029144F"/>
    <w:rPr>
      <w:rFonts w:ascii="Arial" w:hAnsi="Arial"/>
      <w:sz w:val="20"/>
    </w:rPr>
  </w:style>
  <w:style w:type="paragraph" w:customStyle="1" w:styleId="GraphicsCallout">
    <w:name w:val="GraphicsCallout"/>
    <w:basedOn w:val="Graphic"/>
    <w:link w:val="GraphicsCalloutChar"/>
    <w:qFormat/>
    <w:rsid w:val="0029144F"/>
    <w:pPr>
      <w:keepNext/>
      <w:keepLines/>
    </w:pPr>
    <w:rPr>
      <w:noProof/>
    </w:rPr>
  </w:style>
  <w:style w:type="character" w:customStyle="1" w:styleId="CaptionNoCollapseTableChar">
    <w:name w:val="Caption NoCollapseTable Char"/>
    <w:link w:val="CaptionNoCollapseTable"/>
    <w:rsid w:val="006956BE"/>
    <w:rPr>
      <w:rFonts w:ascii="Arial" w:hAnsi="Arial"/>
      <w:b/>
      <w:bCs/>
      <w:sz w:val="18"/>
      <w:szCs w:val="18"/>
    </w:rPr>
  </w:style>
  <w:style w:type="character" w:customStyle="1" w:styleId="GraphicsCalloutChar">
    <w:name w:val="GraphicsCallout Char"/>
    <w:link w:val="GraphicsCallout"/>
    <w:rsid w:val="0029144F"/>
    <w:rPr>
      <w:rFonts w:ascii="Arial" w:hAnsi="Arial"/>
      <w:noProof/>
      <w:sz w:val="20"/>
    </w:rPr>
  </w:style>
  <w:style w:type="character" w:styleId="affff4">
    <w:name w:val="line number"/>
    <w:basedOn w:val="a4"/>
    <w:uiPriority w:val="99"/>
    <w:semiHidden/>
    <w:unhideWhenUsed/>
    <w:rsid w:val="0029144F"/>
  </w:style>
  <w:style w:type="numbering" w:customStyle="1" w:styleId="PartandChapter">
    <w:name w:val="Part and Chapter #"/>
    <w:uiPriority w:val="99"/>
    <w:rsid w:val="003C3CA2"/>
    <w:pPr>
      <w:numPr>
        <w:numId w:val="15"/>
      </w:numPr>
    </w:pPr>
  </w:style>
  <w:style w:type="numbering" w:customStyle="1" w:styleId="H">
    <w:name w:val="H#"/>
    <w:uiPriority w:val="99"/>
    <w:rsid w:val="0029144F"/>
    <w:pPr>
      <w:numPr>
        <w:numId w:val="14"/>
      </w:numPr>
    </w:pPr>
  </w:style>
  <w:style w:type="paragraph" w:customStyle="1" w:styleId="TaskOneStep">
    <w:name w:val="TaskOneStep"/>
    <w:basedOn w:val="af1"/>
    <w:link w:val="TaskOneStepChar"/>
    <w:qFormat/>
    <w:rsid w:val="0029144F"/>
    <w:pPr>
      <w:numPr>
        <w:numId w:val="18"/>
      </w:numPr>
      <w:tabs>
        <w:tab w:val="left" w:pos="274"/>
      </w:tabs>
      <w:ind w:left="548" w:hanging="274"/>
    </w:pPr>
    <w:rPr>
      <w:rFonts w:ascii="Arial" w:hAnsi="Arial"/>
      <w:sz w:val="20"/>
    </w:rPr>
  </w:style>
  <w:style w:type="character" w:customStyle="1" w:styleId="af2">
    <w:name w:val="清單段落 字元"/>
    <w:basedOn w:val="CustomNormalChar"/>
    <w:link w:val="af1"/>
    <w:uiPriority w:val="34"/>
    <w:semiHidden/>
    <w:rsid w:val="0029144F"/>
  </w:style>
  <w:style w:type="character" w:customStyle="1" w:styleId="TaskOneStepChar">
    <w:name w:val="TaskOneStep Char"/>
    <w:link w:val="TaskOneStep"/>
    <w:rsid w:val="0029144F"/>
    <w:rPr>
      <w:rFonts w:ascii="Arial" w:hAnsi="Arial"/>
      <w:sz w:val="20"/>
    </w:rPr>
  </w:style>
  <w:style w:type="paragraph" w:customStyle="1" w:styleId="TitleDocType">
    <w:name w:val="TitleDocType"/>
    <w:basedOn w:val="a2"/>
    <w:link w:val="TitleDocTypeChar"/>
    <w:qFormat/>
    <w:rsid w:val="0029144F"/>
    <w:rPr>
      <w:rFonts w:ascii="Arial" w:hAnsi="Arial" w:cs="Arial"/>
      <w:caps/>
      <w:color w:val="C00000"/>
      <w:sz w:val="20"/>
    </w:rPr>
  </w:style>
  <w:style w:type="paragraph" w:customStyle="1" w:styleId="TitleVersion">
    <w:name w:val="TitleVersion"/>
    <w:basedOn w:val="a2"/>
    <w:link w:val="TitleVersionChar"/>
    <w:qFormat/>
    <w:rsid w:val="0029144F"/>
    <w:rPr>
      <w:rFonts w:ascii="Arial" w:hAnsi="Arial" w:cs="Arial"/>
      <w:color w:val="595959"/>
    </w:rPr>
  </w:style>
  <w:style w:type="character" w:customStyle="1" w:styleId="TitleDocTypeChar">
    <w:name w:val="TitleDocType Char"/>
    <w:link w:val="TitleDocType"/>
    <w:rsid w:val="0029144F"/>
    <w:rPr>
      <w:rFonts w:ascii="Arial" w:hAnsi="Arial" w:cs="Arial"/>
      <w:caps/>
      <w:color w:val="C00000"/>
      <w:sz w:val="20"/>
    </w:rPr>
  </w:style>
  <w:style w:type="character" w:customStyle="1" w:styleId="TitleVersionChar">
    <w:name w:val="TitleVersion Char"/>
    <w:link w:val="TitleVersion"/>
    <w:rsid w:val="0029144F"/>
    <w:rPr>
      <w:rFonts w:ascii="Arial" w:hAnsi="Arial" w:cs="Arial"/>
      <w:color w:val="595959"/>
    </w:rPr>
  </w:style>
  <w:style w:type="table" w:customStyle="1" w:styleId="TBBandedTable1">
    <w:name w:val="TB Banded Table1"/>
    <w:basedOn w:val="TBTable"/>
    <w:uiPriority w:val="99"/>
    <w:rsid w:val="0029144F"/>
    <w:pPr>
      <w:spacing w:before="60"/>
    </w:pPr>
    <w:tblPr>
      <w:tblStyleRowBandSize w:val="1"/>
      <w:tblStyleColBandSize w:val="1"/>
      <w:tblInd w:w="115" w:type="dxa"/>
      <w:tblBorders>
        <w:top w:val="single" w:sz="8" w:space="0" w:color="4F81BD"/>
        <w:bottom w:val="single" w:sz="8" w:space="0" w:color="4F81BD"/>
        <w:insideH w:val="single" w:sz="8" w:space="0" w:color="4F81BD"/>
      </w:tblBorders>
      <w:tblCellMar>
        <w:top w:w="0" w:type="dxa"/>
        <w:left w:w="115" w:type="dxa"/>
        <w:bottom w:w="115" w:type="dxa"/>
        <w:right w:w="115" w:type="dxa"/>
      </w:tblCellMar>
    </w:tblPr>
    <w:trPr>
      <w:cantSplit/>
    </w:trPr>
    <w:tcPr>
      <w:shd w:val="clear" w:color="auto" w:fill="auto"/>
    </w:tcPr>
    <w:tblStylePr w:type="firstRow">
      <w:pPr>
        <w:keepNext/>
        <w:keepLines/>
        <w:wordWrap/>
      </w:pPr>
      <w:rPr>
        <w:rFonts w:ascii="Calibri" w:hAnsi="Calibri"/>
        <w:color w:val="auto"/>
        <w:sz w:val="20"/>
      </w:rPr>
      <w:tblPr/>
      <w:trPr>
        <w:tblHeader/>
      </w:trPr>
      <w:tcPr>
        <w:tcBorders>
          <w:top w:val="single" w:sz="8" w:space="0" w:color="4F81BD"/>
          <w:left w:val="nil"/>
          <w:bottom w:val="single" w:sz="8" w:space="0" w:color="4F81BD"/>
          <w:right w:val="nil"/>
          <w:insideH w:val="nil"/>
          <w:insideV w:val="nil"/>
          <w:tl2br w:val="nil"/>
          <w:tr2bl w:val="nil"/>
        </w:tcBorders>
        <w:shd w:val="clear" w:color="auto" w:fill="auto"/>
      </w:tcPr>
    </w:tblStylePr>
    <w:tblStylePr w:type="lastRow">
      <w:rPr>
        <w:rFonts w:ascii="Calibri" w:hAnsi="Calibri"/>
        <w:color w:val="auto"/>
        <w:sz w:val="20"/>
      </w:rPr>
      <w:tblPr/>
      <w:tcPr>
        <w:tcBorders>
          <w:top w:val="single" w:sz="8" w:space="0" w:color="4F81BD"/>
          <w:left w:val="nil"/>
          <w:bottom w:val="single" w:sz="8" w:space="0" w:color="4F81BD"/>
          <w:right w:val="nil"/>
          <w:insideH w:val="nil"/>
          <w:insideV w:val="nil"/>
          <w:tl2br w:val="nil"/>
          <w:tr2bl w:val="nil"/>
        </w:tcBorders>
        <w:shd w:val="clear" w:color="auto" w:fill="auto"/>
      </w:tcPr>
    </w:tblStylePr>
    <w:tblStylePr w:type="band1Horz">
      <w:pPr>
        <w:keepNext/>
        <w:keepLines/>
        <w:wordWrap/>
      </w:pPr>
      <w:rPr>
        <w:b/>
      </w:rPr>
      <w:tblPr/>
      <w:tcPr>
        <w:tcBorders>
          <w:bottom w:val="nil"/>
        </w:tcBorders>
        <w:shd w:val="clear" w:color="auto" w:fill="auto"/>
      </w:tcPr>
    </w:tblStylePr>
    <w:tblStylePr w:type="band2Horz">
      <w:tblPr/>
      <w:tcPr>
        <w:tcBorders>
          <w:top w:val="nil"/>
        </w:tcBorders>
        <w:shd w:val="clear" w:color="auto" w:fill="auto"/>
      </w:tcPr>
    </w:tblStylePr>
  </w:style>
  <w:style w:type="paragraph" w:customStyle="1" w:styleId="TableHyperlink">
    <w:name w:val="TableHyperlink"/>
    <w:basedOn w:val="a3"/>
    <w:link w:val="TableHyperlinkChar"/>
    <w:qFormat/>
    <w:rsid w:val="0029144F"/>
    <w:rPr>
      <w:color w:val="0032C8"/>
      <w:sz w:val="18"/>
      <w:szCs w:val="18"/>
    </w:rPr>
  </w:style>
  <w:style w:type="paragraph" w:customStyle="1" w:styleId="TaskMajorIntro">
    <w:name w:val="TaskMajorIntro"/>
    <w:basedOn w:val="a3"/>
    <w:qFormat/>
    <w:rsid w:val="0029144F"/>
    <w:pPr>
      <w:numPr>
        <w:numId w:val="28"/>
      </w:numPr>
    </w:pPr>
  </w:style>
  <w:style w:type="character" w:customStyle="1" w:styleId="notranslate">
    <w:name w:val="notranslate"/>
    <w:uiPriority w:val="1"/>
    <w:rsid w:val="0029144F"/>
    <w:rPr>
      <w:rFonts w:ascii="Arial" w:hAnsi="Arial"/>
      <w:sz w:val="20"/>
    </w:rPr>
  </w:style>
  <w:style w:type="paragraph" w:customStyle="1" w:styleId="TableNoteText">
    <w:name w:val="Table/Note Text"/>
    <w:basedOn w:val="a2"/>
    <w:uiPriority w:val="99"/>
    <w:semiHidden/>
    <w:qFormat/>
    <w:rsid w:val="0029144F"/>
    <w:rPr>
      <w:rFonts w:ascii="Arial" w:hAnsi="Arial"/>
      <w:sz w:val="20"/>
    </w:rPr>
  </w:style>
  <w:style w:type="paragraph" w:customStyle="1" w:styleId="CourierTable">
    <w:name w:val="CourierTable"/>
    <w:basedOn w:val="Courier"/>
    <w:link w:val="CourierTableChar"/>
    <w:semiHidden/>
    <w:qFormat/>
    <w:rsid w:val="0029144F"/>
    <w:rPr>
      <w:sz w:val="18"/>
      <w:szCs w:val="18"/>
    </w:rPr>
  </w:style>
  <w:style w:type="character" w:customStyle="1" w:styleId="TableHyperlinkChar">
    <w:name w:val="TableHyperlink Char"/>
    <w:link w:val="TableHyperlink"/>
    <w:rsid w:val="0029144F"/>
    <w:rPr>
      <w:rFonts w:ascii="Arial" w:hAnsi="Arial"/>
      <w:color w:val="0032C8"/>
      <w:sz w:val="18"/>
      <w:szCs w:val="18"/>
    </w:rPr>
  </w:style>
  <w:style w:type="character" w:customStyle="1" w:styleId="CourierTableChar">
    <w:name w:val="CourierTable Char"/>
    <w:link w:val="CourierTable"/>
    <w:semiHidden/>
    <w:rsid w:val="0029144F"/>
    <w:rPr>
      <w:rFonts w:ascii="Courier New" w:hAnsi="Courier New"/>
      <w:sz w:val="18"/>
      <w:szCs w:val="18"/>
    </w:rPr>
  </w:style>
  <w:style w:type="paragraph" w:customStyle="1" w:styleId="LegalHeadings">
    <w:name w:val="LegalHeadings"/>
    <w:basedOn w:val="51"/>
    <w:link w:val="LegalHeadingsChar"/>
    <w:qFormat/>
    <w:rsid w:val="003C3CA2"/>
    <w:pPr>
      <w:spacing w:before="240"/>
    </w:pPr>
    <w:rPr>
      <w:sz w:val="16"/>
      <w:szCs w:val="20"/>
    </w:rPr>
  </w:style>
  <w:style w:type="character" w:customStyle="1" w:styleId="LegalHeadingsChar">
    <w:name w:val="LegalHeadings Char"/>
    <w:link w:val="LegalHeadings"/>
    <w:rsid w:val="003C3CA2"/>
    <w:rPr>
      <w:rFonts w:ascii="Arial" w:eastAsia="Times New Roman" w:hAnsi="Arial" w:cs="Times New Roman"/>
      <w:b/>
      <w:sz w:val="16"/>
      <w:szCs w:val="20"/>
    </w:rPr>
  </w:style>
  <w:style w:type="table" w:styleId="affff5">
    <w:name w:val="Light Shading"/>
    <w:basedOn w:val="a5"/>
    <w:uiPriority w:val="60"/>
    <w:locked/>
    <w:rsid w:val="0029144F"/>
    <w:rPr>
      <w:rFonts w:ascii="Arial" w:hAnsi="Arial"/>
      <w:color w:val="000000"/>
      <w:sz w:val="18"/>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TaskIntroduction">
    <w:name w:val="TaskIntroduction"/>
    <w:next w:val="a0"/>
    <w:qFormat/>
    <w:rsid w:val="009333DA"/>
    <w:pPr>
      <w:keepNext/>
      <w:keepLines/>
      <w:tabs>
        <w:tab w:val="num" w:pos="0"/>
      </w:tabs>
      <w:spacing w:before="240" w:line="276" w:lineRule="auto"/>
    </w:pPr>
    <w:rPr>
      <w:rFonts w:ascii="Arial" w:hAnsi="Arial"/>
      <w:b/>
      <w:szCs w:val="22"/>
      <w:lang w:eastAsia="en-US"/>
    </w:rPr>
  </w:style>
  <w:style w:type="paragraph" w:customStyle="1" w:styleId="Affff6">
    <w:name w:val="A:"/>
    <w:basedOn w:val="Q"/>
    <w:link w:val="AChar"/>
    <w:semiHidden/>
    <w:qFormat/>
    <w:rsid w:val="002C3064"/>
    <w:pPr>
      <w:spacing w:before="60" w:after="240"/>
      <w:ind w:left="720" w:hanging="432"/>
    </w:pPr>
    <w:rPr>
      <w:b w:val="0"/>
    </w:rPr>
  </w:style>
  <w:style w:type="character" w:customStyle="1" w:styleId="AChar">
    <w:name w:val="A: Char"/>
    <w:link w:val="Affff6"/>
    <w:semiHidden/>
    <w:rsid w:val="00DD5789"/>
    <w:rPr>
      <w:rFonts w:ascii="Arial" w:hAnsi="Arial" w:cs="Arial"/>
      <w:b w:val="0"/>
      <w:sz w:val="20"/>
    </w:rPr>
  </w:style>
  <w:style w:type="paragraph" w:customStyle="1" w:styleId="TaskMajorList">
    <w:name w:val="TaskMajorList"/>
    <w:basedOn w:val="a3"/>
    <w:link w:val="TaskMajorListChar"/>
    <w:qFormat/>
    <w:rsid w:val="0029144F"/>
    <w:pPr>
      <w:numPr>
        <w:ilvl w:val="1"/>
        <w:numId w:val="28"/>
      </w:numPr>
      <w:ind w:left="548" w:hanging="274"/>
    </w:pPr>
  </w:style>
  <w:style w:type="character" w:customStyle="1" w:styleId="TaskMajorListChar">
    <w:name w:val="TaskMajorList Char"/>
    <w:link w:val="TaskMajorList"/>
    <w:rsid w:val="0029144F"/>
    <w:rPr>
      <w:rFonts w:ascii="Arial" w:hAnsi="Arial"/>
      <w:sz w:val="20"/>
    </w:rPr>
  </w:style>
  <w:style w:type="paragraph" w:customStyle="1" w:styleId="FAQ">
    <w:name w:val="FAQ:"/>
    <w:basedOn w:val="a3"/>
    <w:link w:val="FAQChar"/>
    <w:qFormat/>
    <w:rsid w:val="0029144F"/>
    <w:pPr>
      <w:tabs>
        <w:tab w:val="right" w:pos="540"/>
        <w:tab w:val="left" w:pos="720"/>
      </w:tabs>
      <w:spacing w:before="280" w:line="240" w:lineRule="auto"/>
    </w:pPr>
    <w:rPr>
      <w:rFonts w:cs="Arial"/>
      <w:b/>
    </w:rPr>
  </w:style>
  <w:style w:type="character" w:customStyle="1" w:styleId="FAQChar">
    <w:name w:val="FAQ: Char"/>
    <w:link w:val="FAQ"/>
    <w:rsid w:val="0029144F"/>
    <w:rPr>
      <w:rFonts w:ascii="Arial" w:hAnsi="Arial" w:cs="Arial"/>
      <w:b/>
      <w:sz w:val="20"/>
    </w:rPr>
  </w:style>
  <w:style w:type="paragraph" w:customStyle="1" w:styleId="Trouble">
    <w:name w:val="Trouble"/>
    <w:basedOn w:val="a3"/>
    <w:link w:val="TroubleChar"/>
    <w:qFormat/>
    <w:rsid w:val="0029144F"/>
    <w:pPr>
      <w:tabs>
        <w:tab w:val="right" w:pos="540"/>
        <w:tab w:val="left" w:pos="720"/>
      </w:tabs>
      <w:spacing w:before="240" w:line="240" w:lineRule="auto"/>
    </w:pPr>
    <w:rPr>
      <w:rFonts w:cs="Arial"/>
      <w:b/>
    </w:rPr>
  </w:style>
  <w:style w:type="character" w:customStyle="1" w:styleId="TroubleChar">
    <w:name w:val="Trouble Char"/>
    <w:link w:val="Trouble"/>
    <w:rsid w:val="0029144F"/>
    <w:rPr>
      <w:rFonts w:ascii="Arial" w:hAnsi="Arial" w:cs="Arial"/>
      <w:b/>
      <w:sz w:val="20"/>
    </w:rPr>
  </w:style>
  <w:style w:type="paragraph" w:customStyle="1" w:styleId="CaptionNoCollapse">
    <w:name w:val="Caption NoCollapse"/>
    <w:basedOn w:val="aff1"/>
    <w:link w:val="CaptionNoCollapseChar"/>
    <w:qFormat/>
    <w:rsid w:val="0029144F"/>
  </w:style>
  <w:style w:type="character" w:customStyle="1" w:styleId="CaptionNoCollapseChar">
    <w:name w:val="Caption NoCollapse Char"/>
    <w:link w:val="CaptionNoCollapse"/>
    <w:rsid w:val="0029144F"/>
    <w:rPr>
      <w:rFonts w:ascii="Arial" w:hAnsi="Arial"/>
      <w:b/>
      <w:bCs/>
      <w:sz w:val="18"/>
      <w:szCs w:val="18"/>
    </w:rPr>
  </w:style>
  <w:style w:type="paragraph" w:customStyle="1" w:styleId="LegalText0">
    <w:name w:val="LegalText"/>
    <w:basedOn w:val="LegalText"/>
    <w:link w:val="LegalTextChar0"/>
    <w:qFormat/>
    <w:rsid w:val="003C3CA2"/>
  </w:style>
  <w:style w:type="paragraph" w:customStyle="1" w:styleId="LegalHeading">
    <w:name w:val="LegalHeading"/>
    <w:basedOn w:val="LegalHeadings"/>
    <w:link w:val="LegalHeadingChar"/>
    <w:qFormat/>
    <w:rsid w:val="003C3CA2"/>
  </w:style>
  <w:style w:type="table" w:customStyle="1" w:styleId="WebINFOTEST">
    <w:name w:val="WebINFO TEST"/>
    <w:basedOn w:val="a5"/>
    <w:uiPriority w:val="99"/>
    <w:rsid w:val="0029144F"/>
    <w:rPr>
      <w:rFonts w:ascii="Arial" w:hAnsi="Arial"/>
      <w:sz w:val="18"/>
    </w:rPr>
    <w:tblPr>
      <w:tblInd w:w="0" w:type="dxa"/>
      <w:tblCellMar>
        <w:top w:w="0" w:type="dxa"/>
        <w:left w:w="108" w:type="dxa"/>
        <w:bottom w:w="0" w:type="dxa"/>
        <w:right w:w="108" w:type="dxa"/>
      </w:tblCellMar>
    </w:tblPr>
    <w:tblStylePr w:type="firstRow">
      <w:rPr>
        <w:rFonts w:ascii="Arial" w:hAnsi="Arial"/>
        <w:b/>
        <w:sz w:val="18"/>
      </w:rPr>
    </w:tblStylePr>
  </w:style>
  <w:style w:type="character" w:customStyle="1" w:styleId="LegalTextChar0">
    <w:name w:val="LegalText Char"/>
    <w:link w:val="LegalText0"/>
    <w:rsid w:val="003C3CA2"/>
    <w:rPr>
      <w:rFonts w:ascii="Arial" w:hAnsi="Arial"/>
      <w:sz w:val="18"/>
    </w:rPr>
  </w:style>
  <w:style w:type="character" w:customStyle="1" w:styleId="LegalHeadingChar">
    <w:name w:val="LegalHeading Char"/>
    <w:link w:val="LegalHeading"/>
    <w:rsid w:val="003C3CA2"/>
    <w:rPr>
      <w:rFonts w:ascii="Arial" w:eastAsia="Times New Roman" w:hAnsi="Arial" w:cs="Times New Roman"/>
      <w:b/>
      <w:sz w:val="16"/>
      <w:szCs w:val="20"/>
    </w:rPr>
  </w:style>
  <w:style w:type="table" w:customStyle="1" w:styleId="FeatureSummaryTable">
    <w:name w:val="Feature Summary Table"/>
    <w:basedOn w:val="12"/>
    <w:uiPriority w:val="99"/>
    <w:rsid w:val="0029144F"/>
    <w:rPr>
      <w:rFonts w:ascii="Arial" w:hAnsi="Arial"/>
      <w:sz w:val="18"/>
    </w:rPr>
    <w:tblPr>
      <w:tblStyleRowBandSize w:val="1"/>
      <w:tblStyleColBandSize w:val="1"/>
      <w:tblInd w:w="0" w:type="dxa"/>
      <w:tblBorders>
        <w:top w:val="single" w:sz="4" w:space="0" w:color="637280"/>
        <w:bottom w:val="single" w:sz="4" w:space="0" w:color="637280"/>
      </w:tblBorders>
      <w:tblCellMar>
        <w:top w:w="101" w:type="dxa"/>
        <w:left w:w="101" w:type="dxa"/>
        <w:bottom w:w="101" w:type="dxa"/>
        <w:right w:w="101" w:type="dxa"/>
      </w:tblCellMar>
    </w:tblPr>
    <w:tcPr>
      <w:shd w:val="clear" w:color="auto" w:fill="auto"/>
    </w:tcPr>
    <w:tblStylePr w:type="firstRow">
      <w:rPr>
        <w:rFonts w:ascii="Arial" w:hAnsi="Arial"/>
        <w:sz w:val="18"/>
      </w:rPr>
      <w:tblPr/>
      <w:tcPr>
        <w:tcBorders>
          <w:top w:val="nil"/>
        </w:tcBorders>
        <w:shd w:val="clear" w:color="auto" w:fill="auto"/>
      </w:tcPr>
    </w:tblStylePr>
    <w:tblStylePr w:type="lastRow">
      <w:rPr>
        <w:rFonts w:ascii="Arial" w:hAnsi="Arial"/>
        <w:i w:val="0"/>
        <w:iCs/>
        <w:sz w:val="18"/>
      </w:rPr>
      <w:tblPr/>
      <w:tcPr>
        <w:tcBorders>
          <w:top w:val="nil"/>
          <w:left w:val="nil"/>
          <w:bottom w:val="nil"/>
          <w:right w:val="nil"/>
          <w:insideH w:val="single" w:sz="4" w:space="0" w:color="637280"/>
          <w:insideV w:val="nil"/>
          <w:tl2br w:val="nil"/>
          <w:tr2bl w:val="nil"/>
        </w:tcBorders>
        <w:shd w:val="clear" w:color="auto" w:fill="auto"/>
      </w:tcPr>
    </w:tblStylePr>
    <w:tblStylePr w:type="firstCol">
      <w:rPr>
        <w:rFonts w:ascii="Arial" w:hAnsi="Arial"/>
        <w:sz w:val="18"/>
      </w:rPr>
      <w:tblPr/>
      <w:tcPr>
        <w:tcBorders>
          <w:insideH w:val="nil"/>
          <w:insideV w:val="nil"/>
        </w:tcBorders>
        <w:shd w:val="clear" w:color="auto" w:fill="auto"/>
      </w:tcPr>
    </w:tblStylePr>
    <w:tblStylePr w:type="lastCol">
      <w:rPr>
        <w:i/>
        <w:iCs/>
      </w:rPr>
      <w:tblPr/>
      <w:tcPr>
        <w:tcBorders>
          <w:tl2br w:val="none" w:sz="0" w:space="0" w:color="auto"/>
          <w:tr2bl w:val="none" w:sz="0" w:space="0" w:color="auto"/>
        </w:tcBorders>
      </w:tcPr>
    </w:tblStylePr>
  </w:style>
  <w:style w:type="table" w:styleId="12">
    <w:name w:val="Table Grid 1"/>
    <w:basedOn w:val="a5"/>
    <w:uiPriority w:val="99"/>
    <w:semiHidden/>
    <w:unhideWhenUsed/>
    <w:locked/>
    <w:rsid w:val="0029144F"/>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BulletList1">
    <w:name w:val="Bullet List1"/>
    <w:uiPriority w:val="99"/>
    <w:rsid w:val="0029144F"/>
  </w:style>
  <w:style w:type="numbering" w:customStyle="1" w:styleId="BulletList2">
    <w:name w:val="Bullet List2"/>
    <w:uiPriority w:val="99"/>
    <w:rsid w:val="0029144F"/>
  </w:style>
  <w:style w:type="paragraph" w:customStyle="1" w:styleId="TableListBullet">
    <w:name w:val="Table List Bullet"/>
    <w:basedOn w:val="a2"/>
    <w:link w:val="TableListBulletChar"/>
    <w:qFormat/>
    <w:rsid w:val="0029144F"/>
    <w:pPr>
      <w:keepLines/>
      <w:numPr>
        <w:ilvl w:val="1"/>
        <w:numId w:val="31"/>
      </w:numPr>
      <w:tabs>
        <w:tab w:val="left" w:pos="547"/>
      </w:tabs>
      <w:spacing w:before="80" w:line="240" w:lineRule="auto"/>
    </w:pPr>
    <w:rPr>
      <w:rFonts w:ascii="Arial" w:eastAsia="Times New Roman" w:hAnsi="Arial" w:cs="Arial"/>
      <w:sz w:val="18"/>
      <w:szCs w:val="18"/>
    </w:rPr>
  </w:style>
  <w:style w:type="paragraph" w:customStyle="1" w:styleId="TableListBullet2">
    <w:name w:val="Table List Bullet 2"/>
    <w:basedOn w:val="a2"/>
    <w:link w:val="TableListBullet2Char"/>
    <w:qFormat/>
    <w:rsid w:val="0029144F"/>
    <w:pPr>
      <w:numPr>
        <w:numId w:val="32"/>
      </w:numPr>
      <w:spacing w:before="80" w:line="240" w:lineRule="auto"/>
      <w:ind w:left="849" w:hanging="302"/>
    </w:pPr>
    <w:rPr>
      <w:rFonts w:ascii="Arial" w:hAnsi="Arial"/>
      <w:sz w:val="18"/>
      <w:szCs w:val="20"/>
    </w:rPr>
  </w:style>
  <w:style w:type="character" w:customStyle="1" w:styleId="TableListBulletChar">
    <w:name w:val="Table List Bullet Char"/>
    <w:link w:val="TableListBullet"/>
    <w:rsid w:val="0029144F"/>
    <w:rPr>
      <w:rFonts w:ascii="Arial" w:eastAsia="Times New Roman" w:hAnsi="Arial" w:cs="Arial"/>
      <w:sz w:val="18"/>
      <w:szCs w:val="18"/>
    </w:rPr>
  </w:style>
  <w:style w:type="character" w:customStyle="1" w:styleId="TableListBullet2Char">
    <w:name w:val="Table List Bullet 2 Char"/>
    <w:link w:val="TableListBullet2"/>
    <w:rsid w:val="0029144F"/>
    <w:rPr>
      <w:rFonts w:ascii="Arial" w:hAnsi="Arial"/>
      <w:sz w:val="18"/>
      <w:szCs w:val="20"/>
    </w:rPr>
  </w:style>
  <w:style w:type="paragraph" w:customStyle="1" w:styleId="Footnote">
    <w:name w:val="Footnote"/>
    <w:basedOn w:val="a3"/>
    <w:link w:val="FootnoteChar"/>
    <w:qFormat/>
    <w:rsid w:val="0029144F"/>
    <w:pPr>
      <w:ind w:left="288" w:hanging="144"/>
    </w:pPr>
    <w:rPr>
      <w:sz w:val="16"/>
      <w:szCs w:val="16"/>
    </w:rPr>
  </w:style>
  <w:style w:type="character" w:customStyle="1" w:styleId="FootnoteChar">
    <w:name w:val="Footnote Char"/>
    <w:link w:val="Footnote"/>
    <w:rsid w:val="0029144F"/>
    <w:rPr>
      <w:rFonts w:ascii="Arial" w:hAnsi="Arial"/>
      <w:sz w:val="16"/>
      <w:szCs w:val="16"/>
    </w:rPr>
  </w:style>
  <w:style w:type="paragraph" w:styleId="affff7">
    <w:name w:val="Revision"/>
    <w:hidden/>
    <w:uiPriority w:val="99"/>
    <w:semiHidden/>
    <w:rsid w:val="0029144F"/>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6770386">
      <w:bodyDiv w:val="1"/>
      <w:marLeft w:val="0"/>
      <w:marRight w:val="0"/>
      <w:marTop w:val="0"/>
      <w:marBottom w:val="0"/>
      <w:divBdr>
        <w:top w:val="none" w:sz="0" w:space="0" w:color="auto"/>
        <w:left w:val="none" w:sz="0" w:space="0" w:color="auto"/>
        <w:bottom w:val="none" w:sz="0" w:space="0" w:color="auto"/>
        <w:right w:val="none" w:sz="0" w:space="0" w:color="auto"/>
      </w:divBdr>
    </w:div>
    <w:div w:id="477527911">
      <w:bodyDiv w:val="1"/>
      <w:marLeft w:val="0"/>
      <w:marRight w:val="0"/>
      <w:marTop w:val="0"/>
      <w:marBottom w:val="0"/>
      <w:divBdr>
        <w:top w:val="none" w:sz="0" w:space="0" w:color="auto"/>
        <w:left w:val="none" w:sz="0" w:space="0" w:color="auto"/>
        <w:bottom w:val="none" w:sz="0" w:space="0" w:color="auto"/>
        <w:right w:val="none" w:sz="0" w:space="0" w:color="auto"/>
      </w:divBdr>
    </w:div>
    <w:div w:id="1140733173">
      <w:bodyDiv w:val="1"/>
      <w:marLeft w:val="0"/>
      <w:marRight w:val="0"/>
      <w:marTop w:val="0"/>
      <w:marBottom w:val="0"/>
      <w:divBdr>
        <w:top w:val="none" w:sz="0" w:space="0" w:color="auto"/>
        <w:left w:val="none" w:sz="0" w:space="0" w:color="auto"/>
        <w:bottom w:val="none" w:sz="0" w:space="0" w:color="auto"/>
        <w:right w:val="none" w:sz="0" w:space="0" w:color="auto"/>
      </w:divBdr>
    </w:div>
    <w:div w:id="1189755639">
      <w:bodyDiv w:val="1"/>
      <w:marLeft w:val="0"/>
      <w:marRight w:val="0"/>
      <w:marTop w:val="0"/>
      <w:marBottom w:val="0"/>
      <w:divBdr>
        <w:top w:val="none" w:sz="0" w:space="0" w:color="auto"/>
        <w:left w:val="none" w:sz="0" w:space="0" w:color="auto"/>
        <w:bottom w:val="none" w:sz="0" w:space="0" w:color="auto"/>
        <w:right w:val="none" w:sz="0" w:space="0" w:color="auto"/>
      </w:divBdr>
    </w:div>
    <w:div w:id="14966048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upportdocs.polycom.com/PolycomService/support/global/documents/support/user/products/voice/Feature_Profile_Using_Polycom_VVX_Expansion_Modules_with_Polycom_VVX_Buisness_Media_Phones.pdf"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bilbo\AppData\Roaming\Microsoft\Templates\General_Word_Template.dotm"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6515E7862C25142B5FFBF4A9B8FDCEE" ma:contentTypeVersion="2" ma:contentTypeDescription="Create a new document." ma:contentTypeScope="" ma:versionID="9acd0c0d75af46b7c1a94588cea5dbdc">
  <xsd:schema xmlns:xsd="http://www.w3.org/2001/XMLSchema" xmlns:xs="http://www.w3.org/2001/XMLSchema" xmlns:p="http://schemas.microsoft.com/office/2006/metadata/properties" xmlns:ns1="http://schemas.microsoft.com/sharepoint/v3" xmlns:ns2="785E5126-C262-4251-B5FF-BF4A9B8FDCEE" xmlns:ns4="http://schemas.microsoft.com/sharepoint/v4" targetNamespace="http://schemas.microsoft.com/office/2006/metadata/properties" ma:root="true" ma:fieldsID="ca0978c5af5d69b2a1e034620bad01e5" ns1:_="" ns2:_="" ns4:_="">
    <xsd:import namespace="http://schemas.microsoft.com/sharepoint/v3"/>
    <xsd:import namespace="785E5126-C262-4251-B5FF-BF4A9B8FDCEE"/>
    <xsd:import namespace="http://schemas.microsoft.com/sharepoint/v4"/>
    <xsd:element name="properties">
      <xsd:complexType>
        <xsd:sequence>
          <xsd:element name="documentManagement">
            <xsd:complexType>
              <xsd:all>
                <xsd:element ref="ns1:_ModerationComments" minOccurs="0"/>
                <xsd:element ref="ns1:File_x0020_Type" minOccurs="0"/>
                <xsd:element ref="ns1:HTML_x0020_File_x0020_Type" minOccurs="0"/>
                <xsd:element ref="ns1:_SourceUrl" minOccurs="0"/>
                <xsd:element ref="ns1:_SharedFileIndex" minOccurs="0"/>
                <xsd:element ref="ns2:Comments0" minOccurs="0"/>
                <xsd:element ref="ns1:ContentTypeId" minOccurs="0"/>
                <xsd:element ref="ns1:TemplateUrl" minOccurs="0"/>
                <xsd:element ref="ns1:xd_ProgID" minOccurs="0"/>
                <xsd:element ref="ns1:xd_Signature" minOccurs="0"/>
                <xsd:element ref="ns1:ID" minOccurs="0"/>
                <xsd:element ref="ns1:Author" minOccurs="0"/>
                <xsd:element ref="ns1:Editor" minOccurs="0"/>
                <xsd:element ref="ns1:_HasCopyDestinations" minOccurs="0"/>
                <xsd:element ref="ns1:_CopySource" minOccurs="0"/>
                <xsd:element ref="ns1:_ModerationStatus" minOccurs="0"/>
                <xsd:element ref="ns1:FileRef" minOccurs="0"/>
                <xsd:element ref="ns1:FileDirRef" minOccurs="0"/>
                <xsd:element ref="ns1:Last_x0020_Modified" minOccurs="0"/>
                <xsd:element ref="ns1:Created_x0020_Date" minOccurs="0"/>
                <xsd:element ref="ns1:File_x0020_Size" minOccurs="0"/>
                <xsd:element ref="ns1:FSObjType" minOccurs="0"/>
                <xsd:element ref="ns1:SortBehavior" minOccurs="0"/>
                <xsd:element ref="ns1:CheckedOutUserId" minOccurs="0"/>
                <xsd:element ref="ns1:IsCheckedoutToLocal" minOccurs="0"/>
                <xsd:element ref="ns1:CheckoutUser" minOccurs="0"/>
                <xsd:element ref="ns1:UniqueId" minOccurs="0"/>
                <xsd:element ref="ns1:SyncClientId" minOccurs="0"/>
                <xsd:element ref="ns1:ProgId" minOccurs="0"/>
                <xsd:element ref="ns1:ScopeId" minOccurs="0"/>
                <xsd:element ref="ns1:VirusStatus" minOccurs="0"/>
                <xsd:element ref="ns1:CheckedOutTitle" minOccurs="0"/>
                <xsd:element ref="ns1:_CheckinComment" minOccurs="0"/>
                <xsd:element ref="ns1:MetaInfo" minOccurs="0"/>
                <xsd:element ref="ns1:_Level" minOccurs="0"/>
                <xsd:element ref="ns1:_IsCurrentVersion" minOccurs="0"/>
                <xsd:element ref="ns1:ItemChildCount" minOccurs="0"/>
                <xsd:element ref="ns1:FolderChildCount" minOccurs="0"/>
                <xsd:element ref="ns1:owshiddenversion" minOccurs="0"/>
                <xsd:element ref="ns1:_UIVersion" minOccurs="0"/>
                <xsd:element ref="ns1:_UIVersionString" minOccurs="0"/>
                <xsd:element ref="ns1:InstanceID" minOccurs="0"/>
                <xsd:element ref="ns1:Order" minOccurs="0"/>
                <xsd:element ref="ns1:GUID" minOccurs="0"/>
                <xsd:element ref="ns1:WorkflowVersion" minOccurs="0"/>
                <xsd:element ref="ns1:WorkflowInstanceID" minOccurs="0"/>
                <xsd:element ref="ns1:ParentVersionString" minOccurs="0"/>
                <xsd:element ref="ns1:ParentLeafName" minOccurs="0"/>
                <xsd:element ref="ns1:DocConcurrencyNumber" minOccurs="0"/>
                <xsd:element ref="ns4: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ModerationComments" ma:index="0" nillable="true" ma:displayName="Approver Comments" ma:hidden="true" ma:internalName="_ModerationComments" ma:readOnly="true">
      <xsd:simpleType>
        <xsd:restriction base="dms:Note"/>
      </xsd:simpleType>
    </xsd:element>
    <xsd:element name="File_x0020_Type" ma:index="4" nillable="true" ma:displayName="File Type" ma:hidden="true" ma:internalName="File_x0020_Type" ma:readOnly="true">
      <xsd:simpleType>
        <xsd:restriction base="dms:Text"/>
      </xsd:simpleType>
    </xsd:element>
    <xsd:element name="HTML_x0020_File_x0020_Type" ma:index="5" nillable="true" ma:displayName="HTML File Type" ma:hidden="true" ma:internalName="HTML_x0020_File_x0020_Type" ma:readOnly="true">
      <xsd:simpleType>
        <xsd:restriction base="dms:Text"/>
      </xsd:simpleType>
    </xsd:element>
    <xsd:element name="_SourceUrl" ma:index="6" nillable="true" ma:displayName="Source URL" ma:hidden="true" ma:internalName="_SourceUrl">
      <xsd:simpleType>
        <xsd:restriction base="dms:Text"/>
      </xsd:simpleType>
    </xsd:element>
    <xsd:element name="_SharedFileIndex" ma:index="7" nillable="true" ma:displayName="Shared File Index" ma:hidden="true" ma:internalName="_SharedFileIndex">
      <xsd:simpleType>
        <xsd:restriction base="dms:Text"/>
      </xsd:simpleType>
    </xsd:element>
    <xsd:element name="ContentTypeId" ma:index="10" nillable="true" ma:displayName="Content Type ID" ma:hidden="true" ma:internalName="ContentTypeId" ma:readOnly="true">
      <xsd:simpleType>
        <xsd:restriction base="dms:Unknown"/>
      </xsd:simpleType>
    </xsd:element>
    <xsd:element name="TemplateUrl" ma:index="11" nillable="true" ma:displayName="Template Link" ma:hidden="true" ma:internalName="TemplateUrl">
      <xsd:simpleType>
        <xsd:restriction base="dms:Text"/>
      </xsd:simpleType>
    </xsd:element>
    <xsd:element name="xd_ProgID" ma:index="12" nillable="true" ma:displayName="HTML File Link" ma:hidden="true" ma:internalName="xd_ProgID">
      <xsd:simpleType>
        <xsd:restriction base="dms:Text"/>
      </xsd:simpleType>
    </xsd:element>
    <xsd:element name="xd_Signature" ma:index="13" nillable="true" ma:displayName="Is Signed" ma:hidden="true" ma:internalName="xd_Signature" ma:readOnly="true">
      <xsd:simpleType>
        <xsd:restriction base="dms:Boolean"/>
      </xsd:simpleType>
    </xsd:element>
    <xsd:element name="ID" ma:index="15" nillable="true" ma:displayName="ID" ma:internalName="ID" ma:readOnly="true">
      <xsd:simpleType>
        <xsd:restriction base="dms:Unknown"/>
      </xsd:simpleType>
    </xsd:element>
    <xsd:element name="Author" ma:index="18" nillable="true" ma:displayName="Created By" ma:list="UserInfo" ma:internalName="Auth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 ma:index="20" nillable="true" ma:displayName="Modified By" ma:list="UserInfo" ma:internalName="Edit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HasCopyDestinations" ma:index="21" nillable="true" ma:displayName="Has Copy Destinations" ma:hidden="true" ma:internalName="_HasCopyDestinations" ma:readOnly="true">
      <xsd:simpleType>
        <xsd:restriction base="dms:Boolean"/>
      </xsd:simpleType>
    </xsd:element>
    <xsd:element name="_CopySource" ma:index="22" nillable="true" ma:displayName="Copy Source" ma:internalName="_CopySource" ma:readOnly="true">
      <xsd:simpleType>
        <xsd:restriction base="dms:Text"/>
      </xsd:simpleType>
    </xsd:element>
    <xsd:element name="_ModerationStatus" ma:index="23" nillable="true" ma:displayName="Approval Status" ma:default="0" ma:hidden="true" ma:internalName="_ModerationStatus" ma:readOnly="true">
      <xsd:simpleType>
        <xsd:restriction base="dms:Unknown"/>
      </xsd:simpleType>
    </xsd:element>
    <xsd:element name="FileRef" ma:index="24" nillable="true" ma:displayName="URL Path" ma:hidden="true" ma:list="Docs" ma:internalName="FileRef" ma:readOnly="true" ma:showField="FullUrl">
      <xsd:simpleType>
        <xsd:restriction base="dms:Lookup"/>
      </xsd:simpleType>
    </xsd:element>
    <xsd:element name="FileDirRef" ma:index="25" nillable="true" ma:displayName="Path" ma:hidden="true" ma:list="Docs" ma:internalName="FileDirRef" ma:readOnly="true" ma:showField="DirName">
      <xsd:simpleType>
        <xsd:restriction base="dms:Lookup"/>
      </xsd:simpleType>
    </xsd:element>
    <xsd:element name="Last_x0020_Modified" ma:index="26" nillable="true" ma:displayName="Modified" ma:format="TRUE" ma:hidden="true" ma:list="Docs" ma:internalName="Last_x0020_Modified" ma:readOnly="true" ma:showField="TimeLastModified">
      <xsd:simpleType>
        <xsd:restriction base="dms:Lookup"/>
      </xsd:simpleType>
    </xsd:element>
    <xsd:element name="Created_x0020_Date" ma:index="27" nillable="true" ma:displayName="Created" ma:format="TRUE" ma:hidden="true" ma:list="Docs" ma:internalName="Created_x0020_Date" ma:readOnly="true" ma:showField="TimeCreated">
      <xsd:simpleType>
        <xsd:restriction base="dms:Lookup"/>
      </xsd:simpleType>
    </xsd:element>
    <xsd:element name="File_x0020_Size" ma:index="28" nillable="true" ma:displayName="File Size" ma:format="TRUE" ma:hidden="true" ma:list="Docs" ma:internalName="File_x0020_Size" ma:readOnly="true" ma:showField="SizeInKB">
      <xsd:simpleType>
        <xsd:restriction base="dms:Lookup"/>
      </xsd:simpleType>
    </xsd:element>
    <xsd:element name="FSObjType" ma:index="29" nillable="true" ma:displayName="Item Type" ma:hidden="true" ma:list="Docs" ma:internalName="FSObjType" ma:readOnly="true" ma:showField="FSType">
      <xsd:simpleType>
        <xsd:restriction base="dms:Lookup"/>
      </xsd:simpleType>
    </xsd:element>
    <xsd:element name="SortBehavior" ma:index="30" nillable="true" ma:displayName="Sort Type" ma:hidden="true" ma:list="Docs" ma:internalName="SortBehavior" ma:readOnly="true" ma:showField="SortBehavior">
      <xsd:simpleType>
        <xsd:restriction base="dms:Lookup"/>
      </xsd:simpleType>
    </xsd:element>
    <xsd:element name="CheckedOutUserId" ma:index="32" nillable="true" ma:displayName="ID of the User who has the item Checked Out" ma:hidden="true" ma:list="Docs" ma:internalName="CheckedOutUserId" ma:readOnly="true" ma:showField="CheckoutUserId">
      <xsd:simpleType>
        <xsd:restriction base="dms:Lookup"/>
      </xsd:simpleType>
    </xsd:element>
    <xsd:element name="IsCheckedoutToLocal" ma:index="33" nillable="true" ma:displayName="Is Checked out to local" ma:hidden="true" ma:list="Docs" ma:internalName="IsCheckedoutToLocal" ma:readOnly="true" ma:showField="IsCheckoutToLocal">
      <xsd:simpleType>
        <xsd:restriction base="dms:Lookup"/>
      </xsd:simpleType>
    </xsd:element>
    <xsd:element name="CheckoutUser" ma:index="34" nillable="true" ma:displayName="Checked Out To" ma:list="UserInfo" ma:internalName="CheckoutUse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UniqueId" ma:index="35" nillable="true" ma:displayName="Unique Id" ma:hidden="true" ma:list="Docs" ma:internalName="UniqueId" ma:readOnly="true" ma:showField="UniqueId">
      <xsd:simpleType>
        <xsd:restriction base="dms:Lookup"/>
      </xsd:simpleType>
    </xsd:element>
    <xsd:element name="SyncClientId" ma:index="36" nillable="true" ma:displayName="Client Id" ma:hidden="true" ma:list="Docs" ma:internalName="SyncClientId" ma:readOnly="true" ma:showField="SyncClientId">
      <xsd:simpleType>
        <xsd:restriction base="dms:Lookup"/>
      </xsd:simpleType>
    </xsd:element>
    <xsd:element name="ProgId" ma:index="37" nillable="true" ma:displayName="ProgId" ma:hidden="true" ma:list="Docs" ma:internalName="ProgId" ma:readOnly="true" ma:showField="ProgId">
      <xsd:simpleType>
        <xsd:restriction base="dms:Lookup"/>
      </xsd:simpleType>
    </xsd:element>
    <xsd:element name="ScopeId" ma:index="38" nillable="true" ma:displayName="ScopeId" ma:hidden="true" ma:list="Docs" ma:internalName="ScopeId" ma:readOnly="true" ma:showField="ScopeId">
      <xsd:simpleType>
        <xsd:restriction base="dms:Lookup"/>
      </xsd:simpleType>
    </xsd:element>
    <xsd:element name="VirusStatus" ma:index="39" nillable="true" ma:displayName="Virus Status" ma:format="TRUE" ma:hidden="true" ma:list="Docs" ma:internalName="VirusStatus" ma:readOnly="true" ma:showField="Size">
      <xsd:simpleType>
        <xsd:restriction base="dms:Lookup"/>
      </xsd:simpleType>
    </xsd:element>
    <xsd:element name="CheckedOutTitle" ma:index="40" nillable="true" ma:displayName="Checked Out To" ma:format="TRUE" ma:hidden="true" ma:list="Docs" ma:internalName="CheckedOutTitle" ma:readOnly="true" ma:showField="CheckedOutTitle">
      <xsd:simpleType>
        <xsd:restriction base="dms:Lookup"/>
      </xsd:simpleType>
    </xsd:element>
    <xsd:element name="_CheckinComment" ma:index="41" nillable="true" ma:displayName="Check In Comment" ma:format="TRUE" ma:list="Docs" ma:internalName="_CheckinComment" ma:readOnly="true" ma:showField="CheckinComment">
      <xsd:simpleType>
        <xsd:restriction base="dms:Lookup"/>
      </xsd:simpleType>
    </xsd:element>
    <xsd:element name="MetaInfo" ma:index="54" nillable="true" ma:displayName="Property Bag" ma:hidden="true" ma:list="Docs" ma:internalName="MetaInfo" ma:showField="MetaInfo">
      <xsd:simpleType>
        <xsd:restriction base="dms:Lookup"/>
      </xsd:simpleType>
    </xsd:element>
    <xsd:element name="_Level" ma:index="55" nillable="true" ma:displayName="Level" ma:hidden="true" ma:internalName="_Level" ma:readOnly="true">
      <xsd:simpleType>
        <xsd:restriction base="dms:Unknown"/>
      </xsd:simpleType>
    </xsd:element>
    <xsd:element name="_IsCurrentVersion" ma:index="56" nillable="true" ma:displayName="Is Current Version" ma:hidden="true" ma:internalName="_IsCurrentVersion" ma:readOnly="true">
      <xsd:simpleType>
        <xsd:restriction base="dms:Boolean"/>
      </xsd:simpleType>
    </xsd:element>
    <xsd:element name="ItemChildCount" ma:index="57" nillable="true" ma:displayName="Item Child Count" ma:hidden="true" ma:list="Docs" ma:internalName="ItemChildCount" ma:readOnly="true" ma:showField="ItemChildCount">
      <xsd:simpleType>
        <xsd:restriction base="dms:Lookup"/>
      </xsd:simpleType>
    </xsd:element>
    <xsd:element name="FolderChildCount" ma:index="58" nillable="true" ma:displayName="Folder Child Count" ma:hidden="true" ma:list="Docs" ma:internalName="FolderChildCount" ma:readOnly="true" ma:showField="FolderChildCount">
      <xsd:simpleType>
        <xsd:restriction base="dms:Lookup"/>
      </xsd:simpleType>
    </xsd:element>
    <xsd:element name="owshiddenversion" ma:index="62" nillable="true" ma:displayName="owshiddenversion" ma:hidden="true" ma:internalName="owshiddenversion" ma:readOnly="true">
      <xsd:simpleType>
        <xsd:restriction base="dms:Unknown"/>
      </xsd:simpleType>
    </xsd:element>
    <xsd:element name="_UIVersion" ma:index="63" nillable="true" ma:displayName="UI Version" ma:hidden="true" ma:internalName="_UIVersion" ma:readOnly="true">
      <xsd:simpleType>
        <xsd:restriction base="dms:Unknown"/>
      </xsd:simpleType>
    </xsd:element>
    <xsd:element name="_UIVersionString" ma:index="64" nillable="true" ma:displayName="Version" ma:internalName="_UIVersionString" ma:readOnly="true">
      <xsd:simpleType>
        <xsd:restriction base="dms:Text"/>
      </xsd:simpleType>
    </xsd:element>
    <xsd:element name="InstanceID" ma:index="65" nillable="true" ma:displayName="Instance ID" ma:hidden="true" ma:internalName="InstanceID" ma:readOnly="true">
      <xsd:simpleType>
        <xsd:restriction base="dms:Unknown"/>
      </xsd:simpleType>
    </xsd:element>
    <xsd:element name="Order" ma:index="66" nillable="true" ma:displayName="Order" ma:hidden="true" ma:internalName="Order">
      <xsd:simpleType>
        <xsd:restriction base="dms:Number"/>
      </xsd:simpleType>
    </xsd:element>
    <xsd:element name="GUID" ma:index="67" nillable="true" ma:displayName="GUID" ma:hidden="true" ma:internalName="GUID" ma:readOnly="true">
      <xsd:simpleType>
        <xsd:restriction base="dms:Unknown"/>
      </xsd:simpleType>
    </xsd:element>
    <xsd:element name="WorkflowVersion" ma:index="68" nillable="true" ma:displayName="Workflow Version" ma:hidden="true" ma:internalName="WorkflowVersion" ma:readOnly="true">
      <xsd:simpleType>
        <xsd:restriction base="dms:Unknown"/>
      </xsd:simpleType>
    </xsd:element>
    <xsd:element name="WorkflowInstanceID" ma:index="69" nillable="true" ma:displayName="Workflow Instance ID" ma:hidden="true" ma:internalName="WorkflowInstanceID" ma:readOnly="true">
      <xsd:simpleType>
        <xsd:restriction base="dms:Unknown"/>
      </xsd:simpleType>
    </xsd:element>
    <xsd:element name="ParentVersionString" ma:index="70" nillable="true" ma:displayName="Source Version (Converted Document)" ma:hidden="true" ma:list="Docs" ma:internalName="ParentVersionString" ma:readOnly="true" ma:showField="ParentVersionString">
      <xsd:simpleType>
        <xsd:restriction base="dms:Lookup"/>
      </xsd:simpleType>
    </xsd:element>
    <xsd:element name="ParentLeafName" ma:index="71" nillable="true" ma:displayName="Source Name (Converted Document)" ma:hidden="true" ma:list="Docs" ma:internalName="ParentLeafName" ma:readOnly="true" ma:showField="ParentLeafName">
      <xsd:simpleType>
        <xsd:restriction base="dms:Lookup"/>
      </xsd:simpleType>
    </xsd:element>
    <xsd:element name="DocConcurrencyNumber" ma:index="72" nillable="true" ma:displayName="Document Concurrency Number" ma:hidden="true" ma:list="Docs" ma:internalName="DocConcurrencyNumber" ma:readOnly="true" ma:showField="DocConcurrencyNumber">
      <xsd:simpleType>
        <xsd:restriction base="dms:Lookup"/>
      </xsd:simpleType>
    </xsd:element>
  </xsd:schema>
  <xsd:schema xmlns:xsd="http://www.w3.org/2001/XMLSchema" xmlns:xs="http://www.w3.org/2001/XMLSchema" xmlns:dms="http://schemas.microsoft.com/office/2006/documentManagement/types" xmlns:pc="http://schemas.microsoft.com/office/infopath/2007/PartnerControls" targetNamespace="785E5126-C262-4251-B5FF-BF4A9B8FDCEE" elementFormDefault="qualified">
    <xsd:import namespace="http://schemas.microsoft.com/office/2006/documentManagement/types"/>
    <xsd:import namespace="http://schemas.microsoft.com/office/infopath/2007/PartnerControls"/>
    <xsd:element name="Comments0" ma:index="9" nillable="true" ma:displayName="Comments" ma:internalName="Comments0">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75"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6" ma:displayName="Content Type"/>
        <xsd:element ref="dc:title" minOccurs="0" maxOccurs="1" ma:index="8"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emplateUrl xmlns="http://schemas.microsoft.com/sharepoint/v3" xsi:nil="true"/>
    <IconOverlay xmlns="http://schemas.microsoft.com/sharepoint/v4" xsi:nil="true"/>
    <_SourceUrl xmlns="http://schemas.microsoft.com/sharepoint/v3" xsi:nil="true"/>
    <xd_ProgID xmlns="http://schemas.microsoft.com/sharepoint/v3" xsi:nil="true"/>
    <Order xmlns="http://schemas.microsoft.com/sharepoint/v3" xsi:nil="true"/>
    <_SharedFileIndex xmlns="http://schemas.microsoft.com/sharepoint/v3" xsi:nil="true"/>
    <Comments0 xmlns="785E5126-C262-4251-B5FF-BF4A9B8FDCEE" xsi:nil="true"/>
    <MetaInfo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EB9A18-0076-4D65-8EA7-3E446AC29A8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85E5126-C262-4251-B5FF-BF4A9B8FDCEE"/>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7F758FC-931C-46CE-81AD-03EA5CB98410}">
  <ds:schemaRefs>
    <ds:schemaRef ds:uri="http://schemas.microsoft.com/sharepoint/v3/contenttype/forms"/>
  </ds:schemaRefs>
</ds:datastoreItem>
</file>

<file path=customXml/itemProps3.xml><?xml version="1.0" encoding="utf-8"?>
<ds:datastoreItem xmlns:ds="http://schemas.openxmlformats.org/officeDocument/2006/customXml" ds:itemID="{06C5071E-11A6-41D0-9C4C-A30B378A6626}">
  <ds:schemaRefs>
    <ds:schemaRef ds:uri="http://schemas.microsoft.com/office/2006/metadata/properties"/>
    <ds:schemaRef ds:uri="http://schemas.microsoft.com/office/infopath/2007/PartnerControls"/>
    <ds:schemaRef ds:uri="http://schemas.microsoft.com/sharepoint/v3"/>
    <ds:schemaRef ds:uri="http://schemas.microsoft.com/sharepoint/v4"/>
    <ds:schemaRef ds:uri="785E5126-C262-4251-B5FF-BF4A9B8FDCEE"/>
  </ds:schemaRefs>
</ds:datastoreItem>
</file>

<file path=customXml/itemProps4.xml><?xml version="1.0" encoding="utf-8"?>
<ds:datastoreItem xmlns:ds="http://schemas.openxmlformats.org/officeDocument/2006/customXml" ds:itemID="{BA32BE80-0FBB-4C67-92DD-409733C8A1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General_Word_Template.dotm</Template>
  <TotalTime>0</TotalTime>
  <Pages>2</Pages>
  <Words>279</Words>
  <Characters>1594</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Polycom, Inc.</Company>
  <LinksUpToDate>false</LinksUpToDate>
  <CharactersWithSpaces>1870</CharactersWithSpaces>
  <SharedDoc>false</SharedDoc>
  <HLinks>
    <vt:vector size="6" baseType="variant">
      <vt:variant>
        <vt:i4>7995435</vt:i4>
      </vt:variant>
      <vt:variant>
        <vt:i4>0</vt:i4>
      </vt:variant>
      <vt:variant>
        <vt:i4>0</vt:i4>
      </vt:variant>
      <vt:variant>
        <vt:i4>5</vt:i4>
      </vt:variant>
      <vt:variant>
        <vt:lpwstr>http://supportdocs.polycom.com/PolycomService/support/global/documents/support/user/products/voice/Feature_Profile_Using_Polycom_VVX_Expansion_Modules_with_Polycom_VVX_Buisness_Media_Phones.pdf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Toni Baum</dc:creator>
  <cp:keywords/>
  <cp:lastModifiedBy>Fung</cp:lastModifiedBy>
  <cp:revision>2</cp:revision>
  <cp:lastPrinted>2013-12-20T21:04:00Z</cp:lastPrinted>
  <dcterms:created xsi:type="dcterms:W3CDTF">2018-01-25T02:39:00Z</dcterms:created>
  <dcterms:modified xsi:type="dcterms:W3CDTF">2018-01-25T02:39:00Z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0x01010026515E7862C25142B5FFBF4A9B8FDCEE</vt:lpwstr>
  </property>
</Properties>
</file>